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1" w:rightFromText="141" w:vertAnchor="page" w:horzAnchor="margin" w:tblpY="1126"/>
        <w:tblW w:w="5000" w:type="pct"/>
        <w:tblLook w:val="04A0" w:firstRow="1" w:lastRow="0" w:firstColumn="1" w:lastColumn="0" w:noHBand="0" w:noVBand="1"/>
      </w:tblPr>
      <w:tblGrid>
        <w:gridCol w:w="5865"/>
        <w:gridCol w:w="6845"/>
        <w:gridCol w:w="1294"/>
      </w:tblGrid>
      <w:tr w:rsidR="0036668A" w:rsidRPr="0036668A" w14:paraId="3F514E4F" w14:textId="77777777" w:rsidTr="7859B2C7">
        <w:trPr>
          <w:trHeight w:val="426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14B430" w14:textId="50B4F5E5" w:rsidR="0036668A" w:rsidRPr="0036668A" w:rsidRDefault="0036668A" w:rsidP="7859B2C7">
            <w:pPr>
              <w:pStyle w:val="NKBVKop1"/>
              <w:framePr w:hSpace="0" w:wrap="auto" w:vAnchor="margin" w:hAnchor="text" w:yAlign="inline"/>
            </w:pPr>
            <w:r>
              <w:t>Voorblad PVB</w:t>
            </w:r>
            <w:r w:rsidR="00F41BCD">
              <w:t xml:space="preserve"> </w:t>
            </w:r>
            <w:r w:rsidR="0049161D">
              <w:t xml:space="preserve">Sportklimbegeleider 2 </w:t>
            </w:r>
            <w:r w:rsidR="09BCC002">
              <w:t>outdoor</w:t>
            </w:r>
          </w:p>
        </w:tc>
      </w:tr>
      <w:tr w:rsidR="0036668A" w:rsidRPr="0036668A" w14:paraId="2C840112" w14:textId="77777777" w:rsidTr="7859B2C7">
        <w:tc>
          <w:tcPr>
            <w:tcW w:w="2094" w:type="pct"/>
            <w:tcBorders>
              <w:top w:val="single" w:sz="4" w:space="0" w:color="auto"/>
            </w:tcBorders>
            <w:shd w:val="clear" w:color="auto" w:fill="E7E6E6" w:themeFill="background2"/>
          </w:tcPr>
          <w:p w14:paraId="2D36015F" w14:textId="77777777" w:rsidR="0036668A" w:rsidRPr="00E773D3" w:rsidRDefault="0036668A" w:rsidP="00E71C26">
            <w:pPr>
              <w:rPr>
                <w:b/>
                <w:bCs/>
                <w:sz w:val="16"/>
                <w:szCs w:val="16"/>
              </w:rPr>
            </w:pPr>
            <w:r w:rsidRPr="00E773D3">
              <w:rPr>
                <w:b/>
                <w:bCs/>
                <w:sz w:val="16"/>
                <w:szCs w:val="16"/>
              </w:rPr>
              <w:t>Datum:</w:t>
            </w:r>
          </w:p>
          <w:p w14:paraId="0BDF56BB" w14:textId="77777777" w:rsidR="0036668A" w:rsidRPr="00E773D3" w:rsidRDefault="0036668A" w:rsidP="00E71C26">
            <w:pPr>
              <w:rPr>
                <w:b/>
                <w:bCs/>
                <w:sz w:val="16"/>
                <w:szCs w:val="16"/>
              </w:rPr>
            </w:pPr>
            <w:r w:rsidRPr="00E773D3">
              <w:rPr>
                <w:b/>
                <w:bCs/>
                <w:sz w:val="16"/>
                <w:szCs w:val="16"/>
              </w:rPr>
              <w:t>Naam beoordelaar:</w:t>
            </w:r>
          </w:p>
          <w:p w14:paraId="120F06C6" w14:textId="77777777" w:rsidR="0036668A" w:rsidRPr="00E773D3" w:rsidRDefault="0036668A" w:rsidP="00E71C26">
            <w:pPr>
              <w:rPr>
                <w:b/>
                <w:bCs/>
                <w:sz w:val="16"/>
                <w:szCs w:val="16"/>
              </w:rPr>
            </w:pPr>
            <w:r w:rsidRPr="00E773D3">
              <w:rPr>
                <w:b/>
                <w:bCs/>
                <w:sz w:val="16"/>
                <w:szCs w:val="16"/>
              </w:rPr>
              <w:t>Lidnummer beoordelaar:</w:t>
            </w:r>
          </w:p>
        </w:tc>
        <w:tc>
          <w:tcPr>
            <w:tcW w:w="2906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</w:tcPr>
          <w:p w14:paraId="65838E4D" w14:textId="77777777" w:rsidR="0036668A" w:rsidRPr="00E773D3" w:rsidRDefault="0036668A" w:rsidP="00E71C26">
            <w:pPr>
              <w:rPr>
                <w:b/>
                <w:bCs/>
                <w:sz w:val="16"/>
                <w:szCs w:val="16"/>
              </w:rPr>
            </w:pPr>
            <w:r w:rsidRPr="00E773D3">
              <w:rPr>
                <w:b/>
                <w:bCs/>
                <w:sz w:val="16"/>
                <w:szCs w:val="16"/>
              </w:rPr>
              <w:t>Naam kandidaat:</w:t>
            </w:r>
          </w:p>
          <w:p w14:paraId="02F71EE8" w14:textId="77777777" w:rsidR="0036668A" w:rsidRPr="00E773D3" w:rsidRDefault="0036668A" w:rsidP="00E71C26">
            <w:pPr>
              <w:rPr>
                <w:b/>
                <w:bCs/>
                <w:sz w:val="16"/>
                <w:szCs w:val="16"/>
              </w:rPr>
            </w:pPr>
          </w:p>
          <w:p w14:paraId="5D695237" w14:textId="77777777" w:rsidR="0036668A" w:rsidRPr="00E773D3" w:rsidRDefault="0036668A" w:rsidP="00E71C26">
            <w:pPr>
              <w:rPr>
                <w:b/>
                <w:bCs/>
                <w:sz w:val="16"/>
                <w:szCs w:val="16"/>
              </w:rPr>
            </w:pPr>
            <w:r w:rsidRPr="00E773D3">
              <w:rPr>
                <w:b/>
                <w:bCs/>
                <w:sz w:val="16"/>
                <w:szCs w:val="16"/>
              </w:rPr>
              <w:t>Lidnummer kandidaat:</w:t>
            </w:r>
          </w:p>
        </w:tc>
      </w:tr>
      <w:tr w:rsidR="00CC3E62" w:rsidRPr="0036668A" w14:paraId="530255B0" w14:textId="77777777" w:rsidTr="7859B2C7">
        <w:tc>
          <w:tcPr>
            <w:tcW w:w="4538" w:type="pct"/>
            <w:gridSpan w:val="2"/>
          </w:tcPr>
          <w:p w14:paraId="5F29C809" w14:textId="77777777" w:rsidR="00CC3E62" w:rsidRPr="00E773D3" w:rsidRDefault="00CC3E62" w:rsidP="00E71C26">
            <w:pPr>
              <w:rPr>
                <w:b/>
                <w:bCs/>
                <w:sz w:val="16"/>
                <w:szCs w:val="16"/>
              </w:rPr>
            </w:pPr>
            <w:r w:rsidRPr="00E773D3">
              <w:rPr>
                <w:b/>
                <w:bCs/>
                <w:sz w:val="16"/>
                <w:szCs w:val="16"/>
              </w:rPr>
              <w:t>Afnamecondities</w:t>
            </w:r>
          </w:p>
        </w:tc>
        <w:tc>
          <w:tcPr>
            <w:tcW w:w="462" w:type="pct"/>
            <w:vAlign w:val="center"/>
          </w:tcPr>
          <w:p w14:paraId="60EBD975" w14:textId="77777777" w:rsidR="00CC3E62" w:rsidRPr="00E773D3" w:rsidRDefault="00CC3E62" w:rsidP="00E71C26">
            <w:pPr>
              <w:jc w:val="center"/>
              <w:rPr>
                <w:b/>
                <w:bCs/>
                <w:sz w:val="16"/>
                <w:szCs w:val="16"/>
              </w:rPr>
            </w:pPr>
            <w:r w:rsidRPr="00E773D3">
              <w:rPr>
                <w:b/>
                <w:bCs/>
                <w:sz w:val="16"/>
                <w:szCs w:val="16"/>
              </w:rPr>
              <w:t>Voldaan</w:t>
            </w:r>
          </w:p>
        </w:tc>
      </w:tr>
      <w:tr w:rsidR="001D043C" w:rsidRPr="0036668A" w14:paraId="1CDC9DFD" w14:textId="77777777" w:rsidTr="7859B2C7">
        <w:tc>
          <w:tcPr>
            <w:tcW w:w="4538" w:type="pct"/>
            <w:gridSpan w:val="2"/>
          </w:tcPr>
          <w:p w14:paraId="1D7B7EB0" w14:textId="77777777" w:rsidR="001D043C" w:rsidRPr="00E773D3" w:rsidRDefault="001D043C" w:rsidP="00E71C26">
            <w:pPr>
              <w:rPr>
                <w:sz w:val="16"/>
                <w:szCs w:val="16"/>
              </w:rPr>
            </w:pPr>
            <w:r w:rsidRPr="00E773D3">
              <w:rPr>
                <w:sz w:val="16"/>
                <w:szCs w:val="16"/>
              </w:rPr>
              <w:t>Het portfolio is compleet</w:t>
            </w:r>
          </w:p>
        </w:tc>
        <w:sdt>
          <w:sdtPr>
            <w:rPr>
              <w:sz w:val="16"/>
              <w:szCs w:val="16"/>
            </w:rPr>
            <w:id w:val="-2221374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vAlign w:val="center"/>
              </w:tcPr>
              <w:p w14:paraId="25B7F271" w14:textId="77777777" w:rsidR="001D043C" w:rsidRPr="00E773D3" w:rsidRDefault="001D043C" w:rsidP="00E71C26">
                <w:pPr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E773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36668A" w:rsidRPr="0036668A" w14:paraId="7A139E1C" w14:textId="77777777" w:rsidTr="7859B2C7">
        <w:tc>
          <w:tcPr>
            <w:tcW w:w="2094" w:type="pct"/>
          </w:tcPr>
          <w:p w14:paraId="3C921730" w14:textId="77777777" w:rsidR="0036668A" w:rsidRPr="00E773D3" w:rsidRDefault="0036668A" w:rsidP="00E71C26">
            <w:pPr>
              <w:rPr>
                <w:b/>
                <w:bCs/>
                <w:sz w:val="16"/>
                <w:szCs w:val="16"/>
              </w:rPr>
            </w:pPr>
            <w:r w:rsidRPr="00E773D3">
              <w:rPr>
                <w:b/>
                <w:bCs/>
                <w:sz w:val="16"/>
                <w:szCs w:val="16"/>
              </w:rPr>
              <w:t>Kerntaak</w:t>
            </w:r>
          </w:p>
        </w:tc>
        <w:tc>
          <w:tcPr>
            <w:tcW w:w="2444" w:type="pct"/>
          </w:tcPr>
          <w:p w14:paraId="4B90557E" w14:textId="77777777" w:rsidR="0036668A" w:rsidRPr="00E773D3" w:rsidRDefault="0036668A" w:rsidP="00E71C26">
            <w:pPr>
              <w:rPr>
                <w:b/>
                <w:bCs/>
                <w:sz w:val="16"/>
                <w:szCs w:val="16"/>
              </w:rPr>
            </w:pPr>
            <w:r w:rsidRPr="00E773D3">
              <w:rPr>
                <w:b/>
                <w:bCs/>
                <w:sz w:val="16"/>
                <w:szCs w:val="16"/>
              </w:rPr>
              <w:t>Werkproces</w:t>
            </w:r>
            <w:r w:rsidR="00090D5C" w:rsidRPr="00E773D3">
              <w:rPr>
                <w:b/>
                <w:bCs/>
                <w:sz w:val="16"/>
                <w:szCs w:val="16"/>
              </w:rPr>
              <w:t>sen</w:t>
            </w:r>
          </w:p>
        </w:tc>
        <w:tc>
          <w:tcPr>
            <w:tcW w:w="462" w:type="pct"/>
            <w:vAlign w:val="center"/>
          </w:tcPr>
          <w:p w14:paraId="7B2CA06E" w14:textId="77777777" w:rsidR="0036668A" w:rsidRPr="00E773D3" w:rsidRDefault="002F64DC" w:rsidP="00E71C26">
            <w:pPr>
              <w:jc w:val="center"/>
              <w:rPr>
                <w:b/>
                <w:bCs/>
                <w:sz w:val="16"/>
                <w:szCs w:val="16"/>
              </w:rPr>
            </w:pPr>
            <w:r w:rsidRPr="00E773D3">
              <w:rPr>
                <w:b/>
                <w:bCs/>
                <w:sz w:val="16"/>
                <w:szCs w:val="16"/>
              </w:rPr>
              <w:t>Voldaan</w:t>
            </w:r>
          </w:p>
        </w:tc>
      </w:tr>
      <w:tr w:rsidR="0049161D" w:rsidRPr="0036668A" w14:paraId="56544CAC" w14:textId="77777777" w:rsidTr="7859B2C7">
        <w:tc>
          <w:tcPr>
            <w:tcW w:w="2094" w:type="pct"/>
            <w:vMerge w:val="restart"/>
          </w:tcPr>
          <w:p w14:paraId="5DA585A4" w14:textId="7DDFD8F0" w:rsidR="0049161D" w:rsidRPr="00E773D3" w:rsidRDefault="0049161D" w:rsidP="00E71C26">
            <w:pPr>
              <w:rPr>
                <w:sz w:val="16"/>
                <w:szCs w:val="16"/>
                <w:highlight w:val="yellow"/>
              </w:rPr>
            </w:pPr>
            <w:r w:rsidRPr="00E773D3">
              <w:rPr>
                <w:sz w:val="16"/>
                <w:szCs w:val="16"/>
              </w:rPr>
              <w:t>2.1 Begeleiden bij lessen</w:t>
            </w:r>
          </w:p>
        </w:tc>
        <w:tc>
          <w:tcPr>
            <w:tcW w:w="2444" w:type="pct"/>
            <w:vAlign w:val="bottom"/>
          </w:tcPr>
          <w:p w14:paraId="3204CCF4" w14:textId="3938772C" w:rsidR="0049161D" w:rsidRPr="00E773D3" w:rsidRDefault="0049161D" w:rsidP="00E71C26">
            <w:pPr>
              <w:rPr>
                <w:sz w:val="16"/>
                <w:szCs w:val="16"/>
              </w:rPr>
            </w:pPr>
            <w:r w:rsidRPr="00E773D3">
              <w:rPr>
                <w:rStyle w:val="normaltextrun"/>
                <w:rFonts w:cs="Segoe UI"/>
                <w:sz w:val="16"/>
                <w:szCs w:val="16"/>
              </w:rPr>
              <w:t>2.1.1 Begeleidt klimmers bij lessen</w:t>
            </w:r>
          </w:p>
        </w:tc>
        <w:sdt>
          <w:sdtPr>
            <w:rPr>
              <w:sz w:val="16"/>
              <w:szCs w:val="16"/>
            </w:rPr>
            <w:id w:val="99458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vAlign w:val="center"/>
              </w:tcPr>
              <w:p w14:paraId="7D378773" w14:textId="77777777" w:rsidR="0049161D" w:rsidRPr="00E773D3" w:rsidRDefault="0049161D" w:rsidP="00E71C26">
                <w:pPr>
                  <w:jc w:val="center"/>
                  <w:rPr>
                    <w:sz w:val="16"/>
                    <w:szCs w:val="16"/>
                  </w:rPr>
                </w:pPr>
                <w:r w:rsidRPr="00E773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49161D" w:rsidRPr="0036668A" w14:paraId="63A33EAD" w14:textId="77777777" w:rsidTr="7859B2C7">
        <w:tc>
          <w:tcPr>
            <w:tcW w:w="2094" w:type="pct"/>
            <w:vMerge/>
          </w:tcPr>
          <w:p w14:paraId="7B0E5319" w14:textId="77777777" w:rsidR="0049161D" w:rsidRPr="00E773D3" w:rsidRDefault="0049161D" w:rsidP="00E71C2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444" w:type="pct"/>
            <w:vAlign w:val="bottom"/>
          </w:tcPr>
          <w:p w14:paraId="6F96E682" w14:textId="6868FF5A" w:rsidR="0049161D" w:rsidRPr="00E773D3" w:rsidRDefault="0049161D" w:rsidP="00E71C26">
            <w:pPr>
              <w:rPr>
                <w:sz w:val="16"/>
                <w:szCs w:val="16"/>
              </w:rPr>
            </w:pPr>
            <w:r w:rsidRPr="00E773D3">
              <w:rPr>
                <w:rStyle w:val="normaltextrun"/>
                <w:sz w:val="16"/>
                <w:szCs w:val="16"/>
              </w:rPr>
              <w:t>2.1.2 Voert lessen uit</w:t>
            </w:r>
            <w:r w:rsidRPr="00E773D3">
              <w:rPr>
                <w:rStyle w:val="eop"/>
                <w:rFonts w:cs="Segoe UI"/>
                <w:sz w:val="16"/>
                <w:szCs w:val="16"/>
              </w:rPr>
              <w:t> </w:t>
            </w:r>
          </w:p>
        </w:tc>
        <w:sdt>
          <w:sdtPr>
            <w:rPr>
              <w:sz w:val="16"/>
              <w:szCs w:val="16"/>
            </w:rPr>
            <w:id w:val="1431305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vAlign w:val="center"/>
              </w:tcPr>
              <w:p w14:paraId="0B15EFF5" w14:textId="77777777" w:rsidR="0049161D" w:rsidRPr="00E773D3" w:rsidRDefault="0049161D" w:rsidP="00E71C26">
                <w:pPr>
                  <w:jc w:val="center"/>
                  <w:rPr>
                    <w:sz w:val="16"/>
                    <w:szCs w:val="16"/>
                  </w:rPr>
                </w:pPr>
                <w:r w:rsidRPr="00E773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49161D" w:rsidRPr="0036668A" w14:paraId="05437306" w14:textId="77777777" w:rsidTr="7859B2C7">
        <w:tc>
          <w:tcPr>
            <w:tcW w:w="2094" w:type="pct"/>
            <w:vMerge/>
          </w:tcPr>
          <w:p w14:paraId="08A8674A" w14:textId="77777777" w:rsidR="0049161D" w:rsidRPr="00E773D3" w:rsidRDefault="0049161D" w:rsidP="00E71C2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444" w:type="pct"/>
            <w:vAlign w:val="bottom"/>
          </w:tcPr>
          <w:p w14:paraId="3F8F3FB3" w14:textId="32CB825D" w:rsidR="0049161D" w:rsidRPr="00E773D3" w:rsidRDefault="0049161D" w:rsidP="00E71C26">
            <w:pPr>
              <w:rPr>
                <w:sz w:val="16"/>
                <w:szCs w:val="16"/>
              </w:rPr>
            </w:pPr>
            <w:r w:rsidRPr="00E773D3">
              <w:rPr>
                <w:rStyle w:val="normaltextrun"/>
                <w:rFonts w:cs="Segoe UI"/>
                <w:sz w:val="16"/>
                <w:szCs w:val="16"/>
              </w:rPr>
              <w:t>2.1.3 Legt oefeningen uit</w:t>
            </w:r>
          </w:p>
        </w:tc>
        <w:sdt>
          <w:sdtPr>
            <w:rPr>
              <w:sz w:val="16"/>
              <w:szCs w:val="16"/>
            </w:rPr>
            <w:id w:val="-2121825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vAlign w:val="center"/>
              </w:tcPr>
              <w:p w14:paraId="758B8A3E" w14:textId="77777777" w:rsidR="0049161D" w:rsidRPr="00E773D3" w:rsidRDefault="0049161D" w:rsidP="00E71C26">
                <w:pPr>
                  <w:jc w:val="center"/>
                  <w:rPr>
                    <w:sz w:val="16"/>
                    <w:szCs w:val="16"/>
                  </w:rPr>
                </w:pPr>
                <w:r w:rsidRPr="00E773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49161D" w:rsidRPr="0036668A" w14:paraId="2171E3C0" w14:textId="77777777" w:rsidTr="7859B2C7">
        <w:tc>
          <w:tcPr>
            <w:tcW w:w="2094" w:type="pct"/>
            <w:vMerge/>
          </w:tcPr>
          <w:p w14:paraId="07A06275" w14:textId="77777777" w:rsidR="0049161D" w:rsidRPr="00E773D3" w:rsidRDefault="0049161D" w:rsidP="00E71C26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444" w:type="pct"/>
            <w:vAlign w:val="bottom"/>
          </w:tcPr>
          <w:p w14:paraId="2EEDDB9A" w14:textId="4B9F6140" w:rsidR="0049161D" w:rsidRPr="00E773D3" w:rsidRDefault="0049161D" w:rsidP="00E71C26">
            <w:pPr>
              <w:rPr>
                <w:sz w:val="16"/>
                <w:szCs w:val="16"/>
              </w:rPr>
            </w:pPr>
            <w:r w:rsidRPr="00E773D3">
              <w:rPr>
                <w:rStyle w:val="normaltextrun"/>
                <w:rFonts w:cs="Segoe UI"/>
                <w:sz w:val="16"/>
                <w:szCs w:val="16"/>
              </w:rPr>
              <w:t>2.1.4 Evalueert lessen en reflecteert op eigen handelen</w:t>
            </w:r>
            <w:r w:rsidRPr="00E773D3">
              <w:rPr>
                <w:rStyle w:val="eop"/>
                <w:rFonts w:cs="Segoe UI"/>
                <w:sz w:val="16"/>
                <w:szCs w:val="16"/>
              </w:rPr>
              <w:t> </w:t>
            </w:r>
          </w:p>
        </w:tc>
        <w:sdt>
          <w:sdtPr>
            <w:rPr>
              <w:sz w:val="16"/>
              <w:szCs w:val="16"/>
            </w:rPr>
            <w:id w:val="-1633470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vAlign w:val="center"/>
              </w:tcPr>
              <w:p w14:paraId="760E6627" w14:textId="77777777" w:rsidR="0049161D" w:rsidRPr="00E773D3" w:rsidRDefault="0049161D" w:rsidP="00E71C26">
                <w:pPr>
                  <w:jc w:val="center"/>
                  <w:rPr>
                    <w:sz w:val="16"/>
                    <w:szCs w:val="16"/>
                  </w:rPr>
                </w:pPr>
                <w:r w:rsidRPr="00E773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90D5C" w:rsidRPr="0036668A" w14:paraId="3D642958" w14:textId="77777777" w:rsidTr="7859B2C7">
        <w:tc>
          <w:tcPr>
            <w:tcW w:w="2094" w:type="pct"/>
          </w:tcPr>
          <w:p w14:paraId="293B00B6" w14:textId="7D127F1C" w:rsidR="00090D5C" w:rsidRPr="00E773D3" w:rsidRDefault="0049161D" w:rsidP="00E71C26">
            <w:pPr>
              <w:rPr>
                <w:b/>
                <w:bCs/>
                <w:sz w:val="16"/>
                <w:szCs w:val="16"/>
              </w:rPr>
            </w:pPr>
            <w:r w:rsidRPr="00E773D3">
              <w:rPr>
                <w:b/>
                <w:bCs/>
                <w:sz w:val="16"/>
                <w:szCs w:val="16"/>
              </w:rPr>
              <w:t>Kerntaak</w:t>
            </w:r>
          </w:p>
        </w:tc>
        <w:tc>
          <w:tcPr>
            <w:tcW w:w="2444" w:type="pct"/>
            <w:vAlign w:val="bottom"/>
          </w:tcPr>
          <w:p w14:paraId="5797164A" w14:textId="77777777" w:rsidR="00090D5C" w:rsidRPr="00E773D3" w:rsidRDefault="00090D5C" w:rsidP="00E71C26">
            <w:pPr>
              <w:rPr>
                <w:rStyle w:val="normaltextrun"/>
                <w:rFonts w:cs="Segoe UI"/>
                <w:b/>
                <w:bCs/>
                <w:sz w:val="16"/>
                <w:szCs w:val="16"/>
              </w:rPr>
            </w:pPr>
            <w:r w:rsidRPr="00E773D3">
              <w:rPr>
                <w:rStyle w:val="normaltextrun"/>
                <w:rFonts w:cs="Segoe UI"/>
                <w:b/>
                <w:bCs/>
                <w:sz w:val="16"/>
                <w:szCs w:val="16"/>
              </w:rPr>
              <w:t>Werkprocessen</w:t>
            </w:r>
          </w:p>
        </w:tc>
        <w:tc>
          <w:tcPr>
            <w:tcW w:w="462" w:type="pct"/>
            <w:vAlign w:val="center"/>
          </w:tcPr>
          <w:p w14:paraId="5A3EFC5C" w14:textId="77777777" w:rsidR="00090D5C" w:rsidRPr="00E773D3" w:rsidRDefault="00090D5C" w:rsidP="00E71C26">
            <w:pPr>
              <w:jc w:val="center"/>
              <w:rPr>
                <w:b/>
                <w:bCs/>
                <w:sz w:val="16"/>
                <w:szCs w:val="16"/>
              </w:rPr>
            </w:pPr>
            <w:r w:rsidRPr="00E773D3">
              <w:rPr>
                <w:b/>
                <w:bCs/>
                <w:sz w:val="16"/>
                <w:szCs w:val="16"/>
              </w:rPr>
              <w:t>Voldaan</w:t>
            </w:r>
          </w:p>
        </w:tc>
      </w:tr>
      <w:tr w:rsidR="0049161D" w:rsidRPr="0036668A" w14:paraId="5460633F" w14:textId="77777777" w:rsidTr="7859B2C7">
        <w:tc>
          <w:tcPr>
            <w:tcW w:w="2094" w:type="pct"/>
            <w:vMerge w:val="restart"/>
          </w:tcPr>
          <w:p w14:paraId="4692D93A" w14:textId="00D4FAB6" w:rsidR="0049161D" w:rsidRPr="00E773D3" w:rsidRDefault="0049161D" w:rsidP="00E71C26">
            <w:pPr>
              <w:rPr>
                <w:sz w:val="16"/>
                <w:szCs w:val="16"/>
              </w:rPr>
            </w:pPr>
            <w:r w:rsidRPr="00E773D3">
              <w:rPr>
                <w:sz w:val="16"/>
                <w:szCs w:val="16"/>
              </w:rPr>
              <w:t>2.2 Begeleiden bij klimvaardigheidstoetsen</w:t>
            </w:r>
          </w:p>
        </w:tc>
        <w:tc>
          <w:tcPr>
            <w:tcW w:w="2444" w:type="pct"/>
            <w:vAlign w:val="center"/>
          </w:tcPr>
          <w:p w14:paraId="0AA4721F" w14:textId="709C59EE" w:rsidR="0049161D" w:rsidRPr="00E773D3" w:rsidRDefault="0049161D" w:rsidP="00E71C26">
            <w:pPr>
              <w:rPr>
                <w:sz w:val="16"/>
                <w:szCs w:val="16"/>
              </w:rPr>
            </w:pPr>
            <w:r w:rsidRPr="00E773D3">
              <w:rPr>
                <w:rStyle w:val="normaltextrun"/>
                <w:rFonts w:cs="Segoe UI"/>
                <w:sz w:val="16"/>
                <w:szCs w:val="16"/>
              </w:rPr>
              <w:t>2.2.1 Begeleidt klimmers bij klimvaardigheidstoetsen</w:t>
            </w:r>
          </w:p>
        </w:tc>
        <w:sdt>
          <w:sdtPr>
            <w:rPr>
              <w:sz w:val="16"/>
              <w:szCs w:val="16"/>
            </w:rPr>
            <w:id w:val="-999962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vAlign w:val="center"/>
              </w:tcPr>
              <w:p w14:paraId="61BABFE3" w14:textId="77777777" w:rsidR="0049161D" w:rsidRPr="00E773D3" w:rsidRDefault="0049161D" w:rsidP="00E71C26">
                <w:pPr>
                  <w:jc w:val="center"/>
                  <w:rPr>
                    <w:sz w:val="16"/>
                    <w:szCs w:val="16"/>
                  </w:rPr>
                </w:pPr>
                <w:r w:rsidRPr="00E773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49161D" w:rsidRPr="0036668A" w14:paraId="188D1B89" w14:textId="77777777" w:rsidTr="7859B2C7">
        <w:tc>
          <w:tcPr>
            <w:tcW w:w="2094" w:type="pct"/>
            <w:vMerge/>
          </w:tcPr>
          <w:p w14:paraId="10CC446D" w14:textId="77777777" w:rsidR="0049161D" w:rsidRPr="00E773D3" w:rsidRDefault="0049161D" w:rsidP="00E71C26">
            <w:pPr>
              <w:rPr>
                <w:sz w:val="16"/>
                <w:szCs w:val="16"/>
              </w:rPr>
            </w:pPr>
          </w:p>
        </w:tc>
        <w:tc>
          <w:tcPr>
            <w:tcW w:w="2444" w:type="pct"/>
            <w:vAlign w:val="center"/>
          </w:tcPr>
          <w:p w14:paraId="0769C997" w14:textId="6ACA724D" w:rsidR="0049161D" w:rsidRPr="00E773D3" w:rsidRDefault="0049161D" w:rsidP="00E71C26">
            <w:pPr>
              <w:rPr>
                <w:sz w:val="16"/>
                <w:szCs w:val="16"/>
              </w:rPr>
            </w:pPr>
            <w:r w:rsidRPr="00E773D3">
              <w:rPr>
                <w:rStyle w:val="normaltextrun"/>
                <w:sz w:val="16"/>
                <w:szCs w:val="16"/>
              </w:rPr>
              <w:t>2.2.2 Bereidt klimvaarvaardigheidstoetsen voor</w:t>
            </w:r>
            <w:r w:rsidRPr="00E773D3">
              <w:rPr>
                <w:rStyle w:val="eop"/>
                <w:rFonts w:cs="Segoe UI"/>
                <w:sz w:val="16"/>
                <w:szCs w:val="16"/>
              </w:rPr>
              <w:t> </w:t>
            </w:r>
          </w:p>
        </w:tc>
        <w:sdt>
          <w:sdtPr>
            <w:rPr>
              <w:sz w:val="16"/>
              <w:szCs w:val="16"/>
            </w:rPr>
            <w:id w:val="-1592233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vAlign w:val="center"/>
              </w:tcPr>
              <w:p w14:paraId="00675DFB" w14:textId="77777777" w:rsidR="0049161D" w:rsidRPr="00E773D3" w:rsidRDefault="0049161D" w:rsidP="00E71C26">
                <w:pPr>
                  <w:jc w:val="center"/>
                  <w:rPr>
                    <w:sz w:val="16"/>
                    <w:szCs w:val="16"/>
                  </w:rPr>
                </w:pPr>
                <w:r w:rsidRPr="00E773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49161D" w:rsidRPr="0036668A" w14:paraId="55F623D2" w14:textId="77777777" w:rsidTr="7859B2C7">
        <w:tc>
          <w:tcPr>
            <w:tcW w:w="2094" w:type="pct"/>
            <w:vMerge/>
          </w:tcPr>
          <w:p w14:paraId="3D6849BA" w14:textId="77777777" w:rsidR="0049161D" w:rsidRPr="00E773D3" w:rsidRDefault="0049161D" w:rsidP="00E71C26">
            <w:pPr>
              <w:rPr>
                <w:sz w:val="16"/>
                <w:szCs w:val="16"/>
              </w:rPr>
            </w:pPr>
          </w:p>
        </w:tc>
        <w:tc>
          <w:tcPr>
            <w:tcW w:w="2444" w:type="pct"/>
            <w:vAlign w:val="center"/>
          </w:tcPr>
          <w:p w14:paraId="64E12E4C" w14:textId="756441BD" w:rsidR="0049161D" w:rsidRPr="00E773D3" w:rsidRDefault="0049161D" w:rsidP="00E71C26">
            <w:pPr>
              <w:rPr>
                <w:rStyle w:val="normaltextrun"/>
                <w:sz w:val="16"/>
                <w:szCs w:val="16"/>
              </w:rPr>
            </w:pPr>
            <w:r w:rsidRPr="00E773D3">
              <w:rPr>
                <w:rStyle w:val="normaltextrun"/>
                <w:sz w:val="16"/>
                <w:szCs w:val="16"/>
              </w:rPr>
              <w:t>2.2.3 Geeft aanwijzingen</w:t>
            </w:r>
          </w:p>
        </w:tc>
        <w:sdt>
          <w:sdtPr>
            <w:rPr>
              <w:sz w:val="16"/>
              <w:szCs w:val="16"/>
            </w:rPr>
            <w:id w:val="-494956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vAlign w:val="center"/>
              </w:tcPr>
              <w:p w14:paraId="2DBA0F9F" w14:textId="65428B5A" w:rsidR="0049161D" w:rsidRPr="00E773D3" w:rsidRDefault="00372AB3" w:rsidP="00E71C26">
                <w:pPr>
                  <w:jc w:val="center"/>
                  <w:rPr>
                    <w:sz w:val="16"/>
                    <w:szCs w:val="16"/>
                  </w:rPr>
                </w:pPr>
                <w:r w:rsidRPr="00E773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49161D" w:rsidRPr="0036668A" w14:paraId="116FB159" w14:textId="77777777" w:rsidTr="7859B2C7">
        <w:tc>
          <w:tcPr>
            <w:tcW w:w="2094" w:type="pct"/>
            <w:vMerge/>
          </w:tcPr>
          <w:p w14:paraId="786616D5" w14:textId="77777777" w:rsidR="0049161D" w:rsidRPr="00E773D3" w:rsidRDefault="0049161D" w:rsidP="00E71C26">
            <w:pPr>
              <w:rPr>
                <w:sz w:val="16"/>
                <w:szCs w:val="16"/>
              </w:rPr>
            </w:pPr>
          </w:p>
        </w:tc>
        <w:tc>
          <w:tcPr>
            <w:tcW w:w="2444" w:type="pct"/>
            <w:vAlign w:val="center"/>
          </w:tcPr>
          <w:p w14:paraId="7F86DD32" w14:textId="39BD6203" w:rsidR="0049161D" w:rsidRPr="00E773D3" w:rsidRDefault="0049161D" w:rsidP="00E71C26">
            <w:pPr>
              <w:rPr>
                <w:sz w:val="16"/>
                <w:szCs w:val="16"/>
              </w:rPr>
            </w:pPr>
            <w:r w:rsidRPr="00E773D3">
              <w:rPr>
                <w:rStyle w:val="normaltextrun"/>
                <w:rFonts w:cs="Segoe UI"/>
                <w:sz w:val="16"/>
                <w:szCs w:val="16"/>
              </w:rPr>
              <w:t>2.2.4 Evalueert klimvaardigheidstoetsen en reflecteert op eigen handelen</w:t>
            </w:r>
            <w:r w:rsidRPr="00E773D3">
              <w:rPr>
                <w:rStyle w:val="eop"/>
                <w:rFonts w:cs="Segoe UI"/>
                <w:sz w:val="16"/>
                <w:szCs w:val="16"/>
              </w:rPr>
              <w:t> </w:t>
            </w:r>
          </w:p>
        </w:tc>
        <w:sdt>
          <w:sdtPr>
            <w:rPr>
              <w:sz w:val="16"/>
              <w:szCs w:val="16"/>
            </w:rPr>
            <w:id w:val="1031920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vAlign w:val="center"/>
              </w:tcPr>
              <w:p w14:paraId="73E0C843" w14:textId="77777777" w:rsidR="0049161D" w:rsidRPr="00E773D3" w:rsidRDefault="0049161D" w:rsidP="00E71C26">
                <w:pPr>
                  <w:jc w:val="center"/>
                  <w:rPr>
                    <w:sz w:val="16"/>
                    <w:szCs w:val="16"/>
                  </w:rPr>
                </w:pPr>
                <w:r w:rsidRPr="00E773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2262B8" w:rsidRPr="0036668A" w14:paraId="5CCFE92A" w14:textId="77777777" w:rsidTr="7859B2C7">
        <w:tc>
          <w:tcPr>
            <w:tcW w:w="2094" w:type="pct"/>
          </w:tcPr>
          <w:p w14:paraId="7B6623B1" w14:textId="6DD6ECF8" w:rsidR="002262B8" w:rsidRPr="00E773D3" w:rsidRDefault="002262B8" w:rsidP="002262B8">
            <w:pPr>
              <w:rPr>
                <w:sz w:val="16"/>
                <w:szCs w:val="16"/>
              </w:rPr>
            </w:pPr>
            <w:r w:rsidRPr="00E773D3">
              <w:rPr>
                <w:b/>
                <w:bCs/>
                <w:sz w:val="16"/>
                <w:szCs w:val="16"/>
              </w:rPr>
              <w:t>Kerntaak</w:t>
            </w:r>
          </w:p>
        </w:tc>
        <w:tc>
          <w:tcPr>
            <w:tcW w:w="2444" w:type="pct"/>
            <w:vAlign w:val="bottom"/>
          </w:tcPr>
          <w:p w14:paraId="18742B00" w14:textId="694DDBF4" w:rsidR="002262B8" w:rsidRPr="00E773D3" w:rsidRDefault="002262B8" w:rsidP="002262B8">
            <w:pPr>
              <w:rPr>
                <w:rStyle w:val="normaltextrun"/>
                <w:rFonts w:cs="Segoe UI"/>
                <w:sz w:val="16"/>
                <w:szCs w:val="16"/>
              </w:rPr>
            </w:pPr>
            <w:r w:rsidRPr="00E773D3">
              <w:rPr>
                <w:rStyle w:val="normaltextrun"/>
                <w:rFonts w:cs="Segoe UI"/>
                <w:b/>
                <w:bCs/>
                <w:sz w:val="16"/>
                <w:szCs w:val="16"/>
              </w:rPr>
              <w:t>Werkprocessen</w:t>
            </w:r>
          </w:p>
        </w:tc>
        <w:tc>
          <w:tcPr>
            <w:tcW w:w="462" w:type="pct"/>
            <w:vAlign w:val="center"/>
          </w:tcPr>
          <w:p w14:paraId="3BA24F7B" w14:textId="6AFC1533" w:rsidR="002262B8" w:rsidRPr="00E773D3" w:rsidRDefault="002262B8" w:rsidP="002262B8">
            <w:pPr>
              <w:jc w:val="center"/>
              <w:rPr>
                <w:sz w:val="16"/>
                <w:szCs w:val="16"/>
              </w:rPr>
            </w:pPr>
            <w:r w:rsidRPr="00E773D3">
              <w:rPr>
                <w:b/>
                <w:bCs/>
                <w:sz w:val="16"/>
                <w:szCs w:val="16"/>
              </w:rPr>
              <w:t>Voldaan</w:t>
            </w:r>
          </w:p>
        </w:tc>
      </w:tr>
      <w:tr w:rsidR="003324F8" w:rsidRPr="0036668A" w14:paraId="0BEA09D5" w14:textId="77777777" w:rsidTr="7859B2C7">
        <w:tc>
          <w:tcPr>
            <w:tcW w:w="2094" w:type="pct"/>
            <w:vMerge w:val="restart"/>
          </w:tcPr>
          <w:p w14:paraId="002573C5" w14:textId="79347C13" w:rsidR="003324F8" w:rsidRPr="00E773D3" w:rsidRDefault="003324F8" w:rsidP="00E71C26">
            <w:pPr>
              <w:rPr>
                <w:sz w:val="16"/>
                <w:szCs w:val="16"/>
              </w:rPr>
            </w:pPr>
            <w:r w:rsidRPr="00E773D3">
              <w:rPr>
                <w:sz w:val="16"/>
                <w:szCs w:val="16"/>
              </w:rPr>
              <w:t>EV1 Begeleiden van klimmers in de rots</w:t>
            </w:r>
          </w:p>
        </w:tc>
        <w:tc>
          <w:tcPr>
            <w:tcW w:w="2444" w:type="pct"/>
            <w:vAlign w:val="center"/>
          </w:tcPr>
          <w:p w14:paraId="37D70FDA" w14:textId="5146F9F0" w:rsidR="003324F8" w:rsidRPr="00E773D3" w:rsidRDefault="003324F8" w:rsidP="00E71C26">
            <w:pPr>
              <w:rPr>
                <w:rStyle w:val="normaltextrun"/>
                <w:rFonts w:cs="Segoe UI"/>
                <w:sz w:val="16"/>
                <w:szCs w:val="16"/>
              </w:rPr>
            </w:pPr>
            <w:r w:rsidRPr="00E773D3">
              <w:rPr>
                <w:rStyle w:val="normaltextrun"/>
                <w:rFonts w:cs="Segoe UI"/>
                <w:sz w:val="16"/>
                <w:szCs w:val="16"/>
              </w:rPr>
              <w:t>EV1.1 Begeleidt naklimmers in de rots</w:t>
            </w:r>
          </w:p>
        </w:tc>
        <w:sdt>
          <w:sdtPr>
            <w:rPr>
              <w:sz w:val="16"/>
              <w:szCs w:val="16"/>
            </w:rPr>
            <w:id w:val="-1982763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vAlign w:val="center"/>
              </w:tcPr>
              <w:p w14:paraId="5087FC62" w14:textId="6F7F2AA7" w:rsidR="003324F8" w:rsidRPr="00E773D3" w:rsidRDefault="003324F8" w:rsidP="00E71C26">
                <w:pPr>
                  <w:jc w:val="center"/>
                  <w:rPr>
                    <w:sz w:val="16"/>
                    <w:szCs w:val="16"/>
                  </w:rPr>
                </w:pPr>
                <w:r w:rsidRPr="00E773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3324F8" w:rsidRPr="0036668A" w14:paraId="6156D5B0" w14:textId="77777777" w:rsidTr="7859B2C7">
        <w:tc>
          <w:tcPr>
            <w:tcW w:w="2094" w:type="pct"/>
            <w:vMerge/>
          </w:tcPr>
          <w:p w14:paraId="044DE0D6" w14:textId="77777777" w:rsidR="003324F8" w:rsidRPr="00E773D3" w:rsidRDefault="003324F8" w:rsidP="00E71C26">
            <w:pPr>
              <w:rPr>
                <w:sz w:val="16"/>
                <w:szCs w:val="16"/>
              </w:rPr>
            </w:pPr>
          </w:p>
        </w:tc>
        <w:tc>
          <w:tcPr>
            <w:tcW w:w="2444" w:type="pct"/>
            <w:vAlign w:val="center"/>
          </w:tcPr>
          <w:p w14:paraId="3AB72811" w14:textId="6841ADA4" w:rsidR="003324F8" w:rsidRPr="00E773D3" w:rsidRDefault="003324F8" w:rsidP="00E71C26">
            <w:pPr>
              <w:rPr>
                <w:rStyle w:val="normaltextrun"/>
                <w:rFonts w:cs="Segoe UI"/>
                <w:sz w:val="16"/>
                <w:szCs w:val="16"/>
              </w:rPr>
            </w:pPr>
            <w:r w:rsidRPr="00E773D3">
              <w:rPr>
                <w:rStyle w:val="normaltextrun"/>
                <w:rFonts w:cs="Segoe UI"/>
                <w:sz w:val="16"/>
                <w:szCs w:val="16"/>
              </w:rPr>
              <w:t>EV1.2 Klimt met een naklimmer</w:t>
            </w:r>
          </w:p>
        </w:tc>
        <w:sdt>
          <w:sdtPr>
            <w:rPr>
              <w:sz w:val="16"/>
              <w:szCs w:val="16"/>
            </w:rPr>
            <w:id w:val="-114836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vAlign w:val="center"/>
              </w:tcPr>
              <w:p w14:paraId="1F88E21A" w14:textId="7549E2DF" w:rsidR="003324F8" w:rsidRPr="00E773D3" w:rsidRDefault="003324F8" w:rsidP="00E71C26">
                <w:pPr>
                  <w:jc w:val="center"/>
                  <w:rPr>
                    <w:sz w:val="16"/>
                    <w:szCs w:val="16"/>
                  </w:rPr>
                </w:pPr>
                <w:r w:rsidRPr="00E773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3324F8" w:rsidRPr="0036668A" w14:paraId="53F664D8" w14:textId="77777777" w:rsidTr="7859B2C7">
        <w:tc>
          <w:tcPr>
            <w:tcW w:w="2094" w:type="pct"/>
            <w:vMerge/>
          </w:tcPr>
          <w:p w14:paraId="711FB095" w14:textId="77777777" w:rsidR="003324F8" w:rsidRPr="00E773D3" w:rsidRDefault="003324F8" w:rsidP="00E71C26">
            <w:pPr>
              <w:rPr>
                <w:sz w:val="16"/>
                <w:szCs w:val="16"/>
              </w:rPr>
            </w:pPr>
          </w:p>
        </w:tc>
        <w:tc>
          <w:tcPr>
            <w:tcW w:w="2444" w:type="pct"/>
            <w:vAlign w:val="center"/>
          </w:tcPr>
          <w:p w14:paraId="67C62E26" w14:textId="0351C029" w:rsidR="003324F8" w:rsidRPr="00E773D3" w:rsidRDefault="003324F8" w:rsidP="00E71C26">
            <w:pPr>
              <w:rPr>
                <w:rStyle w:val="normaltextrun"/>
                <w:rFonts w:cs="Segoe UI"/>
                <w:sz w:val="16"/>
                <w:szCs w:val="16"/>
              </w:rPr>
            </w:pPr>
            <w:r w:rsidRPr="00E773D3">
              <w:rPr>
                <w:rStyle w:val="normaltextrun"/>
                <w:rFonts w:cs="Segoe UI"/>
                <w:sz w:val="16"/>
                <w:szCs w:val="16"/>
              </w:rPr>
              <w:t>EV1.3 Handelt in geval van een noodsituatie</w:t>
            </w:r>
          </w:p>
        </w:tc>
        <w:sdt>
          <w:sdtPr>
            <w:rPr>
              <w:sz w:val="16"/>
              <w:szCs w:val="16"/>
            </w:rPr>
            <w:id w:val="15625236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2" w:type="pct"/>
                <w:vAlign w:val="center"/>
              </w:tcPr>
              <w:p w14:paraId="38E568E8" w14:textId="7E542EAF" w:rsidR="003324F8" w:rsidRPr="00E773D3" w:rsidRDefault="003324F8" w:rsidP="00E71C26">
                <w:pPr>
                  <w:jc w:val="center"/>
                  <w:rPr>
                    <w:sz w:val="16"/>
                    <w:szCs w:val="16"/>
                  </w:rPr>
                </w:pPr>
                <w:r w:rsidRPr="00E773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036B0B" w:rsidRPr="0036668A" w14:paraId="081BFD91" w14:textId="77777777" w:rsidTr="7859B2C7">
        <w:tc>
          <w:tcPr>
            <w:tcW w:w="4538" w:type="pct"/>
            <w:gridSpan w:val="2"/>
            <w:tcBorders>
              <w:bottom w:val="nil"/>
              <w:right w:val="nil"/>
            </w:tcBorders>
            <w:shd w:val="clear" w:color="auto" w:fill="E7E6E6" w:themeFill="background2"/>
          </w:tcPr>
          <w:p w14:paraId="77CD9A14" w14:textId="77777777" w:rsidR="0025311B" w:rsidRDefault="0025311B" w:rsidP="00E71C26">
            <w:pPr>
              <w:rPr>
                <w:b/>
                <w:bCs/>
                <w:sz w:val="16"/>
                <w:szCs w:val="16"/>
              </w:rPr>
            </w:pPr>
          </w:p>
          <w:p w14:paraId="3749065D" w14:textId="06F172CB" w:rsidR="00036B0B" w:rsidRPr="00E773D3" w:rsidRDefault="00F927F1" w:rsidP="00E71C26">
            <w:pPr>
              <w:rPr>
                <w:rStyle w:val="normaltextrun"/>
                <w:b/>
                <w:bCs/>
                <w:sz w:val="16"/>
                <w:szCs w:val="16"/>
              </w:rPr>
            </w:pPr>
            <w:r w:rsidRPr="00E773D3">
              <w:rPr>
                <w:b/>
                <w:bCs/>
                <w:sz w:val="16"/>
                <w:szCs w:val="16"/>
              </w:rPr>
              <w:t>De kandidaat is geslaagd wanneer alle werkprocessen worden beheerst en daarmee zijn voldaan</w:t>
            </w:r>
          </w:p>
        </w:tc>
        <w:tc>
          <w:tcPr>
            <w:tcW w:w="462" w:type="pct"/>
            <w:tcBorders>
              <w:left w:val="nil"/>
              <w:bottom w:val="nil"/>
            </w:tcBorders>
            <w:shd w:val="clear" w:color="auto" w:fill="E7E6E6" w:themeFill="background2"/>
            <w:vAlign w:val="center"/>
          </w:tcPr>
          <w:p w14:paraId="0785FA53" w14:textId="77777777" w:rsidR="00036B0B" w:rsidRPr="00E773D3" w:rsidRDefault="00036B0B" w:rsidP="00E71C26">
            <w:pPr>
              <w:jc w:val="center"/>
              <w:rPr>
                <w:b/>
                <w:bCs/>
                <w:sz w:val="16"/>
                <w:szCs w:val="16"/>
              </w:rPr>
            </w:pPr>
            <w:r w:rsidRPr="00E773D3">
              <w:rPr>
                <w:b/>
                <w:bCs/>
                <w:sz w:val="16"/>
                <w:szCs w:val="16"/>
              </w:rPr>
              <w:t>Geslaagd</w:t>
            </w:r>
          </w:p>
          <w:sdt>
            <w:sdtPr>
              <w:rPr>
                <w:sz w:val="16"/>
                <w:szCs w:val="16"/>
              </w:rPr>
              <w:id w:val="-170036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9E10224" w14:textId="77777777" w:rsidR="00D12327" w:rsidRPr="00E773D3" w:rsidRDefault="00D12327" w:rsidP="00E71C26">
                <w:pPr>
                  <w:jc w:val="center"/>
                  <w:rPr>
                    <w:b/>
                    <w:bCs/>
                    <w:sz w:val="16"/>
                    <w:szCs w:val="16"/>
                  </w:rPr>
                </w:pPr>
                <w:r w:rsidRPr="00E773D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sdtContent>
          </w:sdt>
        </w:tc>
      </w:tr>
      <w:tr w:rsidR="00036B0B" w:rsidRPr="0036668A" w14:paraId="36253C6F" w14:textId="77777777" w:rsidTr="7859B2C7">
        <w:trPr>
          <w:trHeight w:val="994"/>
        </w:trPr>
        <w:tc>
          <w:tcPr>
            <w:tcW w:w="4538" w:type="pct"/>
            <w:gridSpan w:val="2"/>
            <w:tcBorders>
              <w:top w:val="nil"/>
              <w:right w:val="nil"/>
            </w:tcBorders>
            <w:shd w:val="clear" w:color="auto" w:fill="E7E6E6" w:themeFill="background2"/>
            <w:vAlign w:val="bottom"/>
          </w:tcPr>
          <w:p w14:paraId="34DB5907" w14:textId="77777777" w:rsidR="00036B0B" w:rsidRPr="00E773D3" w:rsidRDefault="00036B0B" w:rsidP="00E71C26">
            <w:pPr>
              <w:rPr>
                <w:b/>
                <w:bCs/>
                <w:sz w:val="16"/>
                <w:szCs w:val="16"/>
              </w:rPr>
            </w:pPr>
            <w:r w:rsidRPr="00E773D3">
              <w:rPr>
                <w:b/>
                <w:bCs/>
                <w:sz w:val="16"/>
                <w:szCs w:val="16"/>
              </w:rPr>
              <w:t>Handtekening beoordelaar</w:t>
            </w:r>
          </w:p>
          <w:p w14:paraId="5DF3219B" w14:textId="77777777" w:rsidR="0000222A" w:rsidRPr="00013CB4" w:rsidRDefault="0000222A" w:rsidP="00E71C2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nil"/>
            </w:tcBorders>
            <w:shd w:val="clear" w:color="auto" w:fill="E7E6E6" w:themeFill="background2"/>
            <w:vAlign w:val="center"/>
          </w:tcPr>
          <w:p w14:paraId="535D1CC3" w14:textId="77777777" w:rsidR="00036B0B" w:rsidRPr="00013CB4" w:rsidRDefault="00036B0B" w:rsidP="00E71C26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D8C2EC3" w14:textId="77777777" w:rsidR="00DA2555" w:rsidRDefault="00DA2555">
      <w:pPr>
        <w:rPr>
          <w:sz w:val="20"/>
          <w:szCs w:val="20"/>
        </w:rPr>
      </w:pPr>
    </w:p>
    <w:p w14:paraId="6C57FEEA" w14:textId="77777777" w:rsidR="00DA2555" w:rsidRDefault="00DA2555" w:rsidP="00DA2555">
      <w:pPr>
        <w:spacing w:after="160" w:line="259" w:lineRule="auto"/>
        <w:rPr>
          <w:sz w:val="20"/>
          <w:szCs w:val="20"/>
        </w:rPr>
      </w:pPr>
    </w:p>
    <w:p w14:paraId="06DB3FB0" w14:textId="77777777" w:rsidR="00DA2555" w:rsidRDefault="00DA2555" w:rsidP="00DA2555">
      <w:pPr>
        <w:spacing w:after="160" w:line="259" w:lineRule="auto"/>
        <w:rPr>
          <w:sz w:val="20"/>
          <w:szCs w:val="20"/>
        </w:rPr>
      </w:pPr>
    </w:p>
    <w:p w14:paraId="0F5790E0" w14:textId="77777777" w:rsidR="0049161D" w:rsidRDefault="0049161D" w:rsidP="0049161D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lang w:eastAsia="nl-NL"/>
          <w14:ligatures w14:val="none"/>
        </w:rPr>
      </w:pPr>
    </w:p>
    <w:p w14:paraId="4E03F86E" w14:textId="77777777" w:rsidR="0049161D" w:rsidRDefault="0049161D" w:rsidP="0049161D">
      <w:pPr>
        <w:pStyle w:val="NKBVKop1"/>
        <w:framePr w:wrap="around" w:hAnchor="page" w:x="2212" w:y="2065"/>
      </w:pPr>
      <w:r>
        <w:t>Instructie invullen beoordelingsformulier</w:t>
      </w:r>
    </w:p>
    <w:p w14:paraId="0F7599A8" w14:textId="77777777" w:rsidR="0049161D" w:rsidRDefault="0049161D" w:rsidP="0025311B">
      <w:p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lang w:eastAsia="nl-NL"/>
          <w14:ligatures w14:val="none"/>
        </w:rPr>
      </w:pPr>
    </w:p>
    <w:p w14:paraId="045DE27B" w14:textId="36B9A68F" w:rsidR="00E744EC" w:rsidRPr="00804079" w:rsidRDefault="00E744EC" w:rsidP="00E744E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lang w:eastAsia="nl-NL"/>
          <w14:ligatures w14:val="none"/>
        </w:rPr>
      </w:pPr>
      <w:r w:rsidRPr="00804079">
        <w:rPr>
          <w:rFonts w:eastAsia="Times New Roman" w:cs="Times New Roman"/>
          <w:color w:val="auto"/>
          <w:kern w:val="0"/>
          <w:lang w:eastAsia="nl-NL"/>
          <w14:ligatures w14:val="none"/>
        </w:rPr>
        <w:t>Beoordeel elk onderdeel van de werkprocessen met voldoende (V) of onvoldoende (O).</w:t>
      </w:r>
      <w:r w:rsidRPr="00804079">
        <w:rPr>
          <w:rFonts w:eastAsia="Times New Roman" w:cs="Times New Roman"/>
          <w:color w:val="auto"/>
          <w:kern w:val="0"/>
          <w:lang w:eastAsia="nl-NL"/>
          <w14:ligatures w14:val="none"/>
        </w:rPr>
        <w:br/>
        <w:t xml:space="preserve">Ga uit van het niveau van een beginnend, maar competent beroepsbeoefenaar. </w:t>
      </w:r>
    </w:p>
    <w:p w14:paraId="20C629E1" w14:textId="77777777" w:rsidR="00E744EC" w:rsidRPr="00804079" w:rsidRDefault="00E744EC" w:rsidP="00E744E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lang w:eastAsia="nl-NL"/>
          <w14:ligatures w14:val="none"/>
        </w:rPr>
      </w:pPr>
      <w:r w:rsidRPr="00804079">
        <w:rPr>
          <w:rFonts w:eastAsia="Times New Roman" w:cs="Times New Roman"/>
          <w:color w:val="auto"/>
          <w:kern w:val="0"/>
          <w:lang w:eastAsia="nl-NL"/>
          <w14:ligatures w14:val="none"/>
        </w:rPr>
        <w:t xml:space="preserve">Geef bij een onvoldoende kort aan wat de reden is bij de opmerkingen. </w:t>
      </w:r>
    </w:p>
    <w:p w14:paraId="6D41621F" w14:textId="77777777" w:rsidR="00E744EC" w:rsidRPr="00804079" w:rsidRDefault="00E744EC" w:rsidP="00E744E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lang w:eastAsia="nl-NL"/>
          <w14:ligatures w14:val="none"/>
        </w:rPr>
      </w:pPr>
      <w:r w:rsidRPr="00804079">
        <w:rPr>
          <w:rFonts w:eastAsia="Times New Roman" w:cs="Times New Roman"/>
          <w:color w:val="auto"/>
          <w:kern w:val="0"/>
          <w:lang w:eastAsia="nl-NL"/>
          <w14:ligatures w14:val="none"/>
        </w:rPr>
        <w:t>Beoordeel per werkproces of de kandidaat het werkproces beheerst.</w:t>
      </w:r>
      <w:r w:rsidRPr="00804079">
        <w:rPr>
          <w:rFonts w:eastAsia="Times New Roman" w:cs="Times New Roman"/>
          <w:color w:val="auto"/>
          <w:kern w:val="0"/>
          <w:lang w:eastAsia="nl-NL"/>
          <w14:ligatures w14:val="none"/>
        </w:rPr>
        <w:br/>
        <w:t xml:space="preserve">Gebruik hierbij de resultaatcriteria als uitgangspunt. </w:t>
      </w:r>
    </w:p>
    <w:p w14:paraId="005E20BF" w14:textId="77777777" w:rsidR="00E744EC" w:rsidRPr="00804079" w:rsidRDefault="00E744EC" w:rsidP="00E744E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lang w:eastAsia="nl-NL"/>
          <w14:ligatures w14:val="none"/>
        </w:rPr>
      </w:pPr>
      <w:r w:rsidRPr="00804079">
        <w:rPr>
          <w:rFonts w:eastAsia="Times New Roman" w:cs="Times New Roman"/>
          <w:color w:val="auto"/>
          <w:kern w:val="0"/>
          <w:lang w:eastAsia="nl-NL"/>
          <w14:ligatures w14:val="none"/>
        </w:rPr>
        <w:t xml:space="preserve">Onderbouw je keuze wanneer een werkproces als beheerst wordt beoordeeld terwijl niet alle onderdelen voldoende zijn. </w:t>
      </w:r>
    </w:p>
    <w:p w14:paraId="361AFF00" w14:textId="77777777" w:rsidR="00E744EC" w:rsidRPr="00804079" w:rsidRDefault="00E744EC" w:rsidP="00E744E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lang w:eastAsia="nl-NL"/>
          <w14:ligatures w14:val="none"/>
        </w:rPr>
      </w:pPr>
      <w:r w:rsidRPr="00804079">
        <w:rPr>
          <w:rFonts w:eastAsia="Times New Roman" w:cs="Times New Roman"/>
          <w:color w:val="auto"/>
          <w:kern w:val="0"/>
          <w:lang w:eastAsia="nl-NL"/>
          <w14:ligatures w14:val="none"/>
        </w:rPr>
        <w:t xml:space="preserve">Vul op het voorblad in aan welke werkprocessen de kandidaat voldoet. </w:t>
      </w:r>
    </w:p>
    <w:p w14:paraId="44B58502" w14:textId="77777777" w:rsidR="00E744EC" w:rsidRPr="00804079" w:rsidRDefault="00E744EC" w:rsidP="00E744E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lang w:eastAsia="nl-NL"/>
          <w14:ligatures w14:val="none"/>
        </w:rPr>
      </w:pPr>
      <w:r w:rsidRPr="00804079">
        <w:rPr>
          <w:rFonts w:eastAsia="Times New Roman" w:cs="Times New Roman"/>
          <w:color w:val="auto"/>
          <w:kern w:val="0"/>
          <w:lang w:eastAsia="nl-NL"/>
          <w14:ligatures w14:val="none"/>
        </w:rPr>
        <w:t xml:space="preserve">Bepaal de uitslag: </w:t>
      </w:r>
    </w:p>
    <w:p w14:paraId="02BC7612" w14:textId="77777777" w:rsidR="00E744EC" w:rsidRPr="00804079" w:rsidRDefault="00E744EC" w:rsidP="00E744EC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lang w:eastAsia="nl-NL"/>
          <w14:ligatures w14:val="none"/>
        </w:rPr>
      </w:pPr>
      <w:r w:rsidRPr="00804079">
        <w:rPr>
          <w:rFonts w:eastAsia="Times New Roman" w:cs="Times New Roman"/>
          <w:color w:val="auto"/>
          <w:kern w:val="0"/>
          <w:lang w:eastAsia="nl-NL"/>
          <w14:ligatures w14:val="none"/>
        </w:rPr>
        <w:t xml:space="preserve">Geslaagd: de kandidaat voldoet aan alle werkprocessen. </w:t>
      </w:r>
    </w:p>
    <w:p w14:paraId="130A49F0" w14:textId="77777777" w:rsidR="00E744EC" w:rsidRPr="00804079" w:rsidRDefault="00E744EC" w:rsidP="00E744EC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lang w:eastAsia="nl-NL"/>
          <w14:ligatures w14:val="none"/>
        </w:rPr>
      </w:pPr>
      <w:r w:rsidRPr="00804079">
        <w:rPr>
          <w:rFonts w:eastAsia="Times New Roman" w:cs="Times New Roman"/>
          <w:color w:val="auto"/>
          <w:kern w:val="0"/>
          <w:lang w:eastAsia="nl-NL"/>
          <w14:ligatures w14:val="none"/>
        </w:rPr>
        <w:t xml:space="preserve">Niet geslaagd: de kandidaat voldoet niet aan alle werkprocessen. </w:t>
      </w:r>
    </w:p>
    <w:p w14:paraId="0CC334EA" w14:textId="77777777" w:rsidR="00E744EC" w:rsidRDefault="00E744EC" w:rsidP="00E744E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lang w:eastAsia="nl-NL"/>
          <w14:ligatures w14:val="none"/>
        </w:rPr>
      </w:pPr>
      <w:r w:rsidRPr="00804079">
        <w:rPr>
          <w:rFonts w:eastAsia="Times New Roman" w:cs="Times New Roman"/>
          <w:color w:val="auto"/>
          <w:kern w:val="0"/>
          <w:lang w:eastAsia="nl-NL"/>
          <w14:ligatures w14:val="none"/>
        </w:rPr>
        <w:t>Onderteken het beoordelingsformulier.</w:t>
      </w:r>
    </w:p>
    <w:p w14:paraId="37D1AC61" w14:textId="0EF6BE6F" w:rsidR="00877670" w:rsidRPr="00804079" w:rsidRDefault="6626AB33" w:rsidP="2DFF06D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 w:cs="Times New Roman"/>
          <w:color w:val="auto"/>
          <w:kern w:val="0"/>
          <w:lang w:eastAsia="nl-NL"/>
          <w14:ligatures w14:val="none"/>
        </w:rPr>
      </w:pPr>
      <w:r>
        <w:rPr>
          <w:rFonts w:eastAsia="Times New Roman" w:cs="Times New Roman"/>
          <w:color w:val="auto"/>
          <w:kern w:val="0"/>
          <w:lang w:eastAsia="nl-NL"/>
          <w14:ligatures w14:val="none"/>
        </w:rPr>
        <w:t>Stuur</w:t>
      </w:r>
      <w:r w:rsidR="00877670" w:rsidRPr="2DFF06DE">
        <w:rPr>
          <w:rFonts w:eastAsia="Times New Roman" w:cs="Times New Roman"/>
          <w:color w:val="auto"/>
          <w:lang w:eastAsia="nl-NL"/>
        </w:rPr>
        <w:t xml:space="preserve"> het beoordelingsformulier </w:t>
      </w:r>
      <w:r w:rsidR="00103353" w:rsidRPr="2DFF06DE">
        <w:rPr>
          <w:rFonts w:eastAsia="Times New Roman" w:cs="Times New Roman"/>
          <w:color w:val="auto"/>
          <w:lang w:eastAsia="nl-NL"/>
        </w:rPr>
        <w:t>in via Flowsparks.</w:t>
      </w:r>
    </w:p>
    <w:p w14:paraId="01CEE7FF" w14:textId="77777777" w:rsidR="00804079" w:rsidRDefault="00804079" w:rsidP="00804079">
      <w:pPr>
        <w:pStyle w:val="Lijstalinea"/>
        <w:spacing w:after="160" w:line="259" w:lineRule="auto"/>
      </w:pPr>
    </w:p>
    <w:p w14:paraId="79A6E48B" w14:textId="77777777" w:rsidR="002D2341" w:rsidRDefault="00DA2555" w:rsidP="00804079">
      <w:pPr>
        <w:pStyle w:val="Lijstalinea"/>
        <w:spacing w:after="160" w:line="259" w:lineRule="auto"/>
        <w:sectPr w:rsidR="002D2341" w:rsidSect="0038490F">
          <w:headerReference w:type="default" r:id="rId11"/>
          <w:footerReference w:type="default" r:id="rId12"/>
          <w:pgSz w:w="16838" w:h="11906" w:orient="landscape"/>
          <w:pgMar w:top="1417" w:right="1417" w:bottom="1417" w:left="1417" w:header="709" w:footer="709" w:gutter="0"/>
          <w:cols w:space="708"/>
          <w:docGrid w:linePitch="360"/>
        </w:sectPr>
      </w:pPr>
      <w:r w:rsidRPr="001B7D5C">
        <w:t>.</w:t>
      </w:r>
    </w:p>
    <w:p w14:paraId="129AB092" w14:textId="77777777" w:rsidR="007610A2" w:rsidRDefault="007610A2">
      <w:pPr>
        <w:rPr>
          <w:sz w:val="20"/>
          <w:szCs w:val="20"/>
        </w:rPr>
      </w:pPr>
    </w:p>
    <w:p w14:paraId="53749632" w14:textId="77777777" w:rsidR="007610A2" w:rsidRDefault="007610A2" w:rsidP="007610A2">
      <w:pPr>
        <w:spacing w:after="160" w:line="259" w:lineRule="auto"/>
        <w:rPr>
          <w:sz w:val="20"/>
          <w:szCs w:val="20"/>
        </w:rPr>
      </w:pPr>
    </w:p>
    <w:p w14:paraId="3AB2EF1B" w14:textId="0EF377A8" w:rsidR="007610A2" w:rsidRPr="0036668A" w:rsidRDefault="007B3E14" w:rsidP="007610A2">
      <w:pPr>
        <w:pStyle w:val="NKBVKop1"/>
        <w:framePr w:wrap="around"/>
      </w:pPr>
      <w:r w:rsidRPr="00C4601E">
        <w:t>2.1 Begeleiden bij</w:t>
      </w:r>
      <w:r w:rsidR="007610A2" w:rsidRPr="00C4601E">
        <w:t xml:space="preserve"> lessen</w:t>
      </w:r>
    </w:p>
    <w:p w14:paraId="72AD6096" w14:textId="77777777" w:rsidR="0038490F" w:rsidRDefault="0038490F">
      <w:pPr>
        <w:rPr>
          <w:sz w:val="20"/>
          <w:szCs w:val="20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="00E45544" w:rsidRPr="0036668A" w14:paraId="349070FB" w14:textId="77777777" w:rsidTr="7CFFC66D">
        <w:tc>
          <w:tcPr>
            <w:tcW w:w="5000" w:type="pct"/>
            <w:gridSpan w:val="3"/>
            <w:shd w:val="clear" w:color="auto" w:fill="70AD47" w:themeFill="accent6"/>
          </w:tcPr>
          <w:p w14:paraId="1F30F76A" w14:textId="77777777" w:rsidR="00E45544" w:rsidRPr="0036668A" w:rsidRDefault="00E45544" w:rsidP="00012134">
            <w:pPr>
              <w:tabs>
                <w:tab w:val="left" w:pos="2376"/>
              </w:tabs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ab/>
            </w:r>
            <w:r w:rsidRPr="00BB551A">
              <w:rPr>
                <w:b/>
                <w:bCs/>
                <w:sz w:val="20"/>
                <w:szCs w:val="20"/>
              </w:rPr>
              <w:t xml:space="preserve">Werkproces </w:t>
            </w:r>
            <w:r>
              <w:rPr>
                <w:b/>
                <w:bCs/>
                <w:sz w:val="20"/>
                <w:szCs w:val="20"/>
              </w:rPr>
              <w:t>2.1.1 Begeleidt klimmers bij lessen</w:t>
            </w:r>
            <w:r w:rsidRPr="00BB551A">
              <w:rPr>
                <w:sz w:val="20"/>
                <w:szCs w:val="20"/>
              </w:rPr>
              <w:t> </w:t>
            </w:r>
          </w:p>
        </w:tc>
      </w:tr>
      <w:tr w:rsidR="00E45544" w:rsidRPr="0036668A" w14:paraId="66830B11" w14:textId="77777777" w:rsidTr="7CFFC66D">
        <w:tc>
          <w:tcPr>
            <w:tcW w:w="2537" w:type="pct"/>
            <w:shd w:val="clear" w:color="auto" w:fill="E7E6E6" w:themeFill="background2"/>
          </w:tcPr>
          <w:p w14:paraId="244B0E00" w14:textId="77777777" w:rsidR="00E45544" w:rsidRPr="0036668A" w:rsidRDefault="00E45544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Portfolio</w:t>
            </w:r>
          </w:p>
        </w:tc>
        <w:tc>
          <w:tcPr>
            <w:tcW w:w="204" w:type="pct"/>
            <w:shd w:val="clear" w:color="auto" w:fill="E7E6E6" w:themeFill="background2"/>
          </w:tcPr>
          <w:p w14:paraId="6E64CE0B" w14:textId="77777777" w:rsidR="00E45544" w:rsidRPr="0036668A" w:rsidRDefault="00E45544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14:paraId="2C41771B" w14:textId="77777777" w:rsidR="00E45544" w:rsidRPr="0036668A" w:rsidRDefault="00E45544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E45544" w:rsidRPr="0036668A" w14:paraId="000DEBFA" w14:textId="77777777" w:rsidTr="7CFFC66D">
        <w:tc>
          <w:tcPr>
            <w:tcW w:w="2537" w:type="pct"/>
          </w:tcPr>
          <w:p w14:paraId="43365472" w14:textId="1AF4E2CD" w:rsidR="00E45544" w:rsidRPr="00163522" w:rsidRDefault="00E45544" w:rsidP="7CFFC66D">
            <w:pPr>
              <w:rPr>
                <w:i/>
                <w:iCs/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Stemt de manier van omgang af op de klimmers en benadert hen op positieve wijze. </w:t>
            </w:r>
          </w:p>
        </w:tc>
        <w:tc>
          <w:tcPr>
            <w:tcW w:w="204" w:type="pct"/>
          </w:tcPr>
          <w:p w14:paraId="165275F4" w14:textId="77777777" w:rsidR="00E45544" w:rsidRPr="0036668A" w:rsidRDefault="00E45544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14:paraId="7483D1A0" w14:textId="77777777" w:rsidR="00E45544" w:rsidRPr="0036668A" w:rsidRDefault="00E45544" w:rsidP="00012134">
            <w:pPr>
              <w:rPr>
                <w:sz w:val="20"/>
                <w:szCs w:val="20"/>
              </w:rPr>
            </w:pPr>
          </w:p>
        </w:tc>
      </w:tr>
      <w:tr w:rsidR="00E45544" w:rsidRPr="0036668A" w14:paraId="24A92171" w14:textId="77777777" w:rsidTr="7CFFC66D">
        <w:tc>
          <w:tcPr>
            <w:tcW w:w="2537" w:type="pct"/>
          </w:tcPr>
          <w:p w14:paraId="1544B6EC" w14:textId="4575A1CE" w:rsidR="00E45544" w:rsidRPr="0036668A" w:rsidRDefault="00E45544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Gebruikt heldere en begrijpelijke taal naar de klimmers.</w:t>
            </w:r>
            <w:r w:rsidRPr="7CFFC66D">
              <w:rPr>
                <w:i/>
                <w:iCs/>
                <w:sz w:val="20"/>
                <w:szCs w:val="20"/>
              </w:rPr>
              <w:t> </w:t>
            </w:r>
            <w:r w:rsidRPr="7CFFC66D">
              <w:rPr>
                <w:sz w:val="20"/>
                <w:szCs w:val="20"/>
              </w:rPr>
              <w:t> </w:t>
            </w:r>
          </w:p>
        </w:tc>
        <w:tc>
          <w:tcPr>
            <w:tcW w:w="204" w:type="pct"/>
          </w:tcPr>
          <w:p w14:paraId="082A4458" w14:textId="77777777" w:rsidR="00E45544" w:rsidRPr="0036668A" w:rsidRDefault="00E45544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588C97D1" w14:textId="77777777" w:rsidR="00E45544" w:rsidRPr="0036668A" w:rsidRDefault="00E45544" w:rsidP="00012134">
            <w:pPr>
              <w:rPr>
                <w:sz w:val="20"/>
                <w:szCs w:val="20"/>
              </w:rPr>
            </w:pPr>
          </w:p>
        </w:tc>
      </w:tr>
      <w:tr w:rsidR="00E45544" w:rsidRPr="0036668A" w14:paraId="7286083E" w14:textId="77777777" w:rsidTr="7CFFC66D">
        <w:tc>
          <w:tcPr>
            <w:tcW w:w="2537" w:type="pct"/>
          </w:tcPr>
          <w:p w14:paraId="746F059C" w14:textId="79A42477" w:rsidR="00E45544" w:rsidRPr="008B768E" w:rsidRDefault="00E45544" w:rsidP="7CFFC66D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Motiveert, stimuleert en enthousiasmeert de klimmers. </w:t>
            </w:r>
          </w:p>
        </w:tc>
        <w:tc>
          <w:tcPr>
            <w:tcW w:w="204" w:type="pct"/>
          </w:tcPr>
          <w:p w14:paraId="62373013" w14:textId="77777777" w:rsidR="00E45544" w:rsidRPr="0036668A" w:rsidRDefault="00E45544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7A3C3339" w14:textId="77777777" w:rsidR="00E45544" w:rsidRPr="0036668A" w:rsidRDefault="00E45544" w:rsidP="00012134">
            <w:pPr>
              <w:rPr>
                <w:sz w:val="20"/>
                <w:szCs w:val="20"/>
              </w:rPr>
            </w:pPr>
          </w:p>
        </w:tc>
      </w:tr>
      <w:tr w:rsidR="00E45544" w:rsidRPr="0036668A" w14:paraId="4305EDB9" w14:textId="77777777" w:rsidTr="7CFFC66D">
        <w:tc>
          <w:tcPr>
            <w:tcW w:w="2537" w:type="pct"/>
          </w:tcPr>
          <w:p w14:paraId="14B305BD" w14:textId="7EED265F" w:rsidR="00E45544" w:rsidRPr="00F028C4" w:rsidRDefault="00E45544" w:rsidP="7CFFC66D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Informeert over sportrelevante zaken als sportkleding, schoeisel, materiaal en regels van de klimlocatie.</w:t>
            </w:r>
          </w:p>
        </w:tc>
        <w:tc>
          <w:tcPr>
            <w:tcW w:w="204" w:type="pct"/>
          </w:tcPr>
          <w:p w14:paraId="32EFE6A6" w14:textId="77777777" w:rsidR="00E45544" w:rsidRPr="0036668A" w:rsidRDefault="00E45544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3870309E" w14:textId="77777777" w:rsidR="00E45544" w:rsidRPr="0036668A" w:rsidRDefault="00E45544" w:rsidP="00012134">
            <w:pPr>
              <w:rPr>
                <w:sz w:val="20"/>
                <w:szCs w:val="20"/>
              </w:rPr>
            </w:pPr>
          </w:p>
        </w:tc>
      </w:tr>
      <w:tr w:rsidR="00E45544" w:rsidRPr="0036668A" w14:paraId="692D735B" w14:textId="77777777" w:rsidTr="7CFFC66D">
        <w:tc>
          <w:tcPr>
            <w:tcW w:w="2537" w:type="pct"/>
          </w:tcPr>
          <w:p w14:paraId="4FA02CA7" w14:textId="3FC6314E" w:rsidR="00E45544" w:rsidRPr="0036668A" w:rsidRDefault="00E45544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Bewaakt (en ziet toe op) de veiligheid en handelt in geval van een noodsituatie (ongeluk). </w:t>
            </w:r>
          </w:p>
        </w:tc>
        <w:tc>
          <w:tcPr>
            <w:tcW w:w="204" w:type="pct"/>
          </w:tcPr>
          <w:p w14:paraId="4EDDEE0A" w14:textId="77777777" w:rsidR="00E45544" w:rsidRPr="0036668A" w:rsidRDefault="00E45544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3301DAA3" w14:textId="77777777" w:rsidR="00E45544" w:rsidRPr="0036668A" w:rsidRDefault="00E45544" w:rsidP="00012134">
            <w:pPr>
              <w:rPr>
                <w:sz w:val="20"/>
                <w:szCs w:val="20"/>
              </w:rPr>
            </w:pPr>
          </w:p>
        </w:tc>
      </w:tr>
      <w:tr w:rsidR="00E45544" w:rsidRPr="0036668A" w14:paraId="78837213" w14:textId="77777777" w:rsidTr="7CFFC66D">
        <w:tc>
          <w:tcPr>
            <w:tcW w:w="2537" w:type="pct"/>
          </w:tcPr>
          <w:p w14:paraId="57727F2D" w14:textId="4BA6F192" w:rsidR="00E45544" w:rsidRPr="006A1056" w:rsidRDefault="00E45544" w:rsidP="7CFFC66D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Gaat vertrouwelijk om met persoonlijke informatie conform de richtlijnen</w:t>
            </w:r>
          </w:p>
        </w:tc>
        <w:tc>
          <w:tcPr>
            <w:tcW w:w="204" w:type="pct"/>
          </w:tcPr>
          <w:p w14:paraId="5E85B976" w14:textId="77777777" w:rsidR="00E45544" w:rsidRPr="0036668A" w:rsidRDefault="00E45544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4B28D515" w14:textId="77777777" w:rsidR="00E45544" w:rsidRPr="0036668A" w:rsidRDefault="00E45544" w:rsidP="00012134">
            <w:pPr>
              <w:rPr>
                <w:sz w:val="20"/>
                <w:szCs w:val="20"/>
              </w:rPr>
            </w:pPr>
          </w:p>
        </w:tc>
      </w:tr>
      <w:tr w:rsidR="0085448D" w:rsidRPr="0036668A" w14:paraId="5296C357" w14:textId="77777777" w:rsidTr="0085448D">
        <w:tc>
          <w:tcPr>
            <w:tcW w:w="5000" w:type="pct"/>
            <w:gridSpan w:val="3"/>
          </w:tcPr>
          <w:p w14:paraId="0534B880" w14:textId="50298B12" w:rsidR="0085448D" w:rsidRPr="0036668A" w:rsidRDefault="0085448D" w:rsidP="00012134">
            <w:pPr>
              <w:rPr>
                <w:sz w:val="20"/>
                <w:szCs w:val="20"/>
              </w:rPr>
            </w:pPr>
            <w:r w:rsidRPr="0085448D">
              <w:rPr>
                <w:b/>
                <w:bCs/>
                <w:sz w:val="20"/>
                <w:szCs w:val="20"/>
              </w:rPr>
              <w:t>NB:</w:t>
            </w:r>
            <w:r w:rsidRPr="0085448D">
              <w:rPr>
                <w:sz w:val="20"/>
                <w:szCs w:val="20"/>
              </w:rPr>
              <w:t xml:space="preserve"> Als zich tijdens de praktijk een noodsituatie heeft voorgedaan waarbij de kandidaat adequaat heeft gehandeld, kan dit worden aangetoond met bewijs in het portfolio. Het is </w:t>
            </w:r>
            <w:r>
              <w:rPr>
                <w:sz w:val="20"/>
                <w:szCs w:val="20"/>
              </w:rPr>
              <w:t xml:space="preserve">in werkproces 1 en 2 </w:t>
            </w:r>
            <w:r w:rsidRPr="0085448D">
              <w:rPr>
                <w:sz w:val="20"/>
                <w:szCs w:val="20"/>
              </w:rPr>
              <w:t>niet de bedoeling om noodsituaties na te spelen of bewust te creëren.</w:t>
            </w:r>
          </w:p>
        </w:tc>
      </w:tr>
      <w:tr w:rsidR="00E45544" w:rsidRPr="0036668A" w14:paraId="70110F93" w14:textId="77777777" w:rsidTr="7CFFC66D">
        <w:tc>
          <w:tcPr>
            <w:tcW w:w="2537" w:type="pct"/>
            <w:shd w:val="clear" w:color="auto" w:fill="E7E6E6" w:themeFill="background2"/>
          </w:tcPr>
          <w:p w14:paraId="65BC2EDF" w14:textId="77777777" w:rsidR="00E45544" w:rsidRPr="0036668A" w:rsidRDefault="00E45544" w:rsidP="00012134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14:paraId="7F5F1778" w14:textId="77777777" w:rsidR="00E45544" w:rsidRPr="00BB551A" w:rsidRDefault="00E45544" w:rsidP="00012134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 xml:space="preserve">De begeleiding </w:t>
            </w:r>
            <w:r>
              <w:rPr>
                <w:sz w:val="20"/>
                <w:szCs w:val="20"/>
              </w:rPr>
              <w:t>sluit aan bij de</w:t>
            </w:r>
            <w:r w:rsidRPr="00BB551A">
              <w:rPr>
                <w:sz w:val="20"/>
                <w:szCs w:val="20"/>
              </w:rPr>
              <w:t> klimmers. </w:t>
            </w:r>
          </w:p>
          <w:p w14:paraId="7E145D76" w14:textId="77777777" w:rsidR="00E45544" w:rsidRPr="00BB551A" w:rsidRDefault="00E45544" w:rsidP="00012134">
            <w:pPr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 xml:space="preserve">De </w:t>
            </w:r>
            <w:r>
              <w:rPr>
                <w:sz w:val="20"/>
                <w:szCs w:val="20"/>
              </w:rPr>
              <w:t>begeleiding ondersteunt een positief leerklimaat.</w:t>
            </w:r>
            <w:r w:rsidRPr="00BB551A">
              <w:rPr>
                <w:sz w:val="20"/>
                <w:szCs w:val="20"/>
              </w:rPr>
              <w:t> </w:t>
            </w:r>
          </w:p>
          <w:p w14:paraId="6E527645" w14:textId="77777777" w:rsidR="00E45544" w:rsidRPr="00DA20BC" w:rsidRDefault="00E45544" w:rsidP="00012134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>De sociale en fysieke veiligheid zijn gewaarborgd.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14:paraId="6C901F63" w14:textId="77777777" w:rsidR="00E45544" w:rsidRPr="0036668A" w:rsidRDefault="00E45544" w:rsidP="00012134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 heeft</w:t>
            </w:r>
            <w:r w:rsidRPr="00BB551A">
              <w:rPr>
                <w:b/>
                <w:bCs/>
                <w:sz w:val="20"/>
                <w:szCs w:val="20"/>
              </w:rPr>
              <w:t xml:space="preserve"> laten zien dit werkproces te beheersen: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b/>
                  <w:bCs/>
                  <w:sz w:val="20"/>
                  <w:szCs w:val="20"/>
                </w:rPr>
                <w:id w:val="-1140269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130914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14:paraId="56045331" w14:textId="77777777" w:rsidR="00E45544" w:rsidRDefault="00E45544">
      <w:pPr>
        <w:rPr>
          <w:sz w:val="20"/>
          <w:szCs w:val="20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="0028282E" w:rsidRPr="0036668A" w14:paraId="31DFCCDE" w14:textId="77777777" w:rsidTr="7CFFC66D">
        <w:tc>
          <w:tcPr>
            <w:tcW w:w="5000" w:type="pct"/>
            <w:gridSpan w:val="3"/>
            <w:shd w:val="clear" w:color="auto" w:fill="70AD47" w:themeFill="accent6"/>
          </w:tcPr>
          <w:p w14:paraId="6F7D3825" w14:textId="77777777" w:rsidR="0028282E" w:rsidRPr="0036668A" w:rsidRDefault="0028282E" w:rsidP="00012134">
            <w:pPr>
              <w:tabs>
                <w:tab w:val="left" w:pos="2376"/>
              </w:tabs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ab/>
            </w:r>
            <w:r w:rsidRPr="00BB551A">
              <w:rPr>
                <w:b/>
                <w:bCs/>
                <w:sz w:val="20"/>
                <w:szCs w:val="20"/>
              </w:rPr>
              <w:t xml:space="preserve">Werkproces </w:t>
            </w:r>
            <w:r>
              <w:rPr>
                <w:b/>
                <w:bCs/>
                <w:sz w:val="20"/>
                <w:szCs w:val="20"/>
              </w:rPr>
              <w:t>2.1.2</w:t>
            </w:r>
            <w:r w:rsidRPr="0036668A">
              <w:rPr>
                <w:b/>
                <w:bCs/>
                <w:sz w:val="20"/>
                <w:szCs w:val="20"/>
              </w:rPr>
              <w:t xml:space="preserve"> Voert lessen uit</w:t>
            </w:r>
            <w:r w:rsidRPr="00BB551A">
              <w:rPr>
                <w:sz w:val="20"/>
                <w:szCs w:val="20"/>
              </w:rPr>
              <w:t> </w:t>
            </w:r>
          </w:p>
        </w:tc>
      </w:tr>
      <w:tr w:rsidR="0028282E" w:rsidRPr="0036668A" w14:paraId="5026DB2C" w14:textId="77777777" w:rsidTr="7CFFC66D">
        <w:tc>
          <w:tcPr>
            <w:tcW w:w="2537" w:type="pct"/>
            <w:shd w:val="clear" w:color="auto" w:fill="E7E6E6" w:themeFill="background2"/>
          </w:tcPr>
          <w:p w14:paraId="71C32A00" w14:textId="77777777" w:rsidR="0028282E" w:rsidRPr="0036668A" w:rsidRDefault="0028282E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</w:t>
            </w:r>
            <w:r>
              <w:rPr>
                <w:b/>
                <w:bCs/>
                <w:sz w:val="20"/>
                <w:szCs w:val="20"/>
              </w:rPr>
              <w:t>ortfolio</w:t>
            </w:r>
          </w:p>
        </w:tc>
        <w:tc>
          <w:tcPr>
            <w:tcW w:w="204" w:type="pct"/>
            <w:shd w:val="clear" w:color="auto" w:fill="E7E6E6" w:themeFill="background2"/>
          </w:tcPr>
          <w:p w14:paraId="672F3B88" w14:textId="77777777" w:rsidR="0028282E" w:rsidRPr="0036668A" w:rsidRDefault="0028282E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14:paraId="1A0BC23A" w14:textId="77777777" w:rsidR="0028282E" w:rsidRPr="0036668A" w:rsidRDefault="0028282E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28282E" w:rsidRPr="0036668A" w14:paraId="31F509D3" w14:textId="77777777" w:rsidTr="7CFFC66D">
        <w:tc>
          <w:tcPr>
            <w:tcW w:w="2537" w:type="pct"/>
          </w:tcPr>
          <w:p w14:paraId="5ABA07B7" w14:textId="680C4723" w:rsidR="0028282E" w:rsidRPr="0036668A" w:rsidRDefault="0028282E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lastRenderedPageBreak/>
              <w:t>Voert de lesvoorbereiding uit en/of volgt de aanwijzingen van de verantwoordelijke instructeur op. </w:t>
            </w:r>
          </w:p>
        </w:tc>
        <w:tc>
          <w:tcPr>
            <w:tcW w:w="204" w:type="pct"/>
          </w:tcPr>
          <w:p w14:paraId="2DC6DB36" w14:textId="77777777" w:rsidR="0028282E" w:rsidRPr="0036668A" w:rsidRDefault="0028282E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14:paraId="40D47764" w14:textId="77777777" w:rsidR="0028282E" w:rsidRPr="0036668A" w:rsidRDefault="0028282E" w:rsidP="00012134">
            <w:pPr>
              <w:rPr>
                <w:sz w:val="20"/>
                <w:szCs w:val="20"/>
              </w:rPr>
            </w:pPr>
          </w:p>
        </w:tc>
      </w:tr>
      <w:tr w:rsidR="0028282E" w:rsidRPr="0036668A" w14:paraId="74F290B8" w14:textId="77777777" w:rsidTr="7CFFC66D">
        <w:tc>
          <w:tcPr>
            <w:tcW w:w="2537" w:type="pct"/>
          </w:tcPr>
          <w:p w14:paraId="6C0C3D59" w14:textId="6A583B9C" w:rsidR="0028282E" w:rsidRPr="0036668A" w:rsidRDefault="0028282E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Zorgt dat de materialen en hulpmiddelen beschikbaar zijn. </w:t>
            </w:r>
          </w:p>
        </w:tc>
        <w:tc>
          <w:tcPr>
            <w:tcW w:w="204" w:type="pct"/>
          </w:tcPr>
          <w:p w14:paraId="2C9A7592" w14:textId="77777777" w:rsidR="0028282E" w:rsidRPr="0036668A" w:rsidRDefault="0028282E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3C9D2DCB" w14:textId="77777777" w:rsidR="0028282E" w:rsidRPr="0036668A" w:rsidRDefault="0028282E" w:rsidP="00012134">
            <w:pPr>
              <w:rPr>
                <w:sz w:val="20"/>
                <w:szCs w:val="20"/>
              </w:rPr>
            </w:pPr>
          </w:p>
        </w:tc>
      </w:tr>
      <w:tr w:rsidR="0028282E" w:rsidRPr="0036668A" w14:paraId="5FC8E462" w14:textId="77777777" w:rsidTr="7CFFC66D">
        <w:tc>
          <w:tcPr>
            <w:tcW w:w="2537" w:type="pct"/>
          </w:tcPr>
          <w:p w14:paraId="566F48F3" w14:textId="2F57B719" w:rsidR="0028282E" w:rsidRPr="0036668A" w:rsidRDefault="0028282E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Zorg dat de les is afgestemd op de klimmers in overleg met de verantwoordelijke instructeur. </w:t>
            </w:r>
          </w:p>
        </w:tc>
        <w:tc>
          <w:tcPr>
            <w:tcW w:w="204" w:type="pct"/>
          </w:tcPr>
          <w:p w14:paraId="064E6EE4" w14:textId="77777777" w:rsidR="0028282E" w:rsidRPr="0036668A" w:rsidRDefault="0028282E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0A00E7CA" w14:textId="77777777" w:rsidR="0028282E" w:rsidRPr="0036668A" w:rsidRDefault="0028282E" w:rsidP="00012134">
            <w:pPr>
              <w:rPr>
                <w:sz w:val="20"/>
                <w:szCs w:val="20"/>
              </w:rPr>
            </w:pPr>
          </w:p>
        </w:tc>
      </w:tr>
      <w:tr w:rsidR="0028282E" w:rsidRPr="0036668A" w14:paraId="48004C05" w14:textId="77777777" w:rsidTr="7CFFC66D">
        <w:tc>
          <w:tcPr>
            <w:tcW w:w="2537" w:type="pct"/>
          </w:tcPr>
          <w:p w14:paraId="2BD9C5D8" w14:textId="4E7258C5" w:rsidR="0028282E" w:rsidRPr="0036668A" w:rsidRDefault="0028282E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Overlegt met de verantwoordelijke instructeur. </w:t>
            </w:r>
          </w:p>
        </w:tc>
        <w:tc>
          <w:tcPr>
            <w:tcW w:w="204" w:type="pct"/>
          </w:tcPr>
          <w:p w14:paraId="5C87C051" w14:textId="77777777" w:rsidR="0028282E" w:rsidRPr="0036668A" w:rsidRDefault="0028282E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5EE9BCE3" w14:textId="77777777" w:rsidR="0028282E" w:rsidRPr="0036668A" w:rsidRDefault="0028282E" w:rsidP="00012134">
            <w:pPr>
              <w:rPr>
                <w:sz w:val="20"/>
                <w:szCs w:val="20"/>
              </w:rPr>
            </w:pPr>
          </w:p>
        </w:tc>
      </w:tr>
      <w:tr w:rsidR="0028282E" w:rsidRPr="0036668A" w14:paraId="775FC2DA" w14:textId="77777777" w:rsidTr="7CFFC66D">
        <w:tc>
          <w:tcPr>
            <w:tcW w:w="2537" w:type="pct"/>
          </w:tcPr>
          <w:p w14:paraId="6B297CEA" w14:textId="0386C44F" w:rsidR="0028282E" w:rsidRPr="0036668A" w:rsidRDefault="0028282E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Draagt bij aan het bereiken van het doel van de les.</w:t>
            </w:r>
          </w:p>
        </w:tc>
        <w:tc>
          <w:tcPr>
            <w:tcW w:w="204" w:type="pct"/>
          </w:tcPr>
          <w:p w14:paraId="31A9FA5F" w14:textId="77777777" w:rsidR="0028282E" w:rsidRPr="0036668A" w:rsidRDefault="0028282E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60F6CE93" w14:textId="77777777" w:rsidR="0028282E" w:rsidRPr="0036668A" w:rsidRDefault="0028282E" w:rsidP="00012134">
            <w:pPr>
              <w:rPr>
                <w:sz w:val="20"/>
                <w:szCs w:val="20"/>
              </w:rPr>
            </w:pPr>
          </w:p>
        </w:tc>
      </w:tr>
      <w:tr w:rsidR="0028282E" w:rsidRPr="0036668A" w14:paraId="609BAA66" w14:textId="77777777" w:rsidTr="7CFFC66D">
        <w:tc>
          <w:tcPr>
            <w:tcW w:w="2537" w:type="pct"/>
            <w:shd w:val="clear" w:color="auto" w:fill="E7E6E6" w:themeFill="background2"/>
          </w:tcPr>
          <w:p w14:paraId="2FC32327" w14:textId="77777777" w:rsidR="0028282E" w:rsidRPr="0036668A" w:rsidRDefault="0028282E" w:rsidP="00012134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14:paraId="6C284FAE" w14:textId="77777777" w:rsidR="0028282E" w:rsidRPr="0036668A" w:rsidRDefault="0028282E" w:rsidP="00012134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les is in samenspraak met de verantwoordelijke instructeur afgestemd op de klimmers.</w:t>
            </w:r>
            <w:r w:rsidRPr="00BB551A">
              <w:rPr>
                <w:sz w:val="20"/>
                <w:szCs w:val="20"/>
              </w:rPr>
              <w:t> 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14:paraId="6185AF1C" w14:textId="77777777" w:rsidR="0028282E" w:rsidRPr="0036668A" w:rsidRDefault="0028282E" w:rsidP="00012134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 heeft</w:t>
            </w:r>
            <w:r w:rsidRPr="00BB551A">
              <w:rPr>
                <w:b/>
                <w:bCs/>
                <w:sz w:val="20"/>
                <w:szCs w:val="20"/>
              </w:rPr>
              <w:t xml:space="preserve"> laten zien dit werkproces te beheersen: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b/>
                  <w:bCs/>
                  <w:sz w:val="20"/>
                  <w:szCs w:val="20"/>
                </w:rPr>
                <w:id w:val="-288831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53517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14:paraId="1739CB17" w14:textId="77777777" w:rsidR="00E45544" w:rsidRPr="0036668A" w:rsidRDefault="00E45544">
      <w:pPr>
        <w:rPr>
          <w:sz w:val="20"/>
          <w:szCs w:val="20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="00A35FE8" w:rsidRPr="0036668A" w14:paraId="625E5CD7" w14:textId="77777777" w:rsidTr="7CFFC66D">
        <w:tc>
          <w:tcPr>
            <w:tcW w:w="5000" w:type="pct"/>
            <w:gridSpan w:val="3"/>
            <w:shd w:val="clear" w:color="auto" w:fill="70AD47" w:themeFill="accent6"/>
          </w:tcPr>
          <w:p w14:paraId="00EB6A6C" w14:textId="77777777" w:rsidR="00A35FE8" w:rsidRPr="0036668A" w:rsidRDefault="00A35FE8" w:rsidP="00012134">
            <w:pPr>
              <w:tabs>
                <w:tab w:val="left" w:pos="2376"/>
              </w:tabs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ab/>
            </w:r>
            <w:r w:rsidRPr="00BB551A">
              <w:rPr>
                <w:b/>
                <w:bCs/>
                <w:sz w:val="20"/>
                <w:szCs w:val="20"/>
              </w:rPr>
              <w:t xml:space="preserve">Werkproces </w:t>
            </w:r>
            <w:r>
              <w:rPr>
                <w:b/>
                <w:bCs/>
                <w:sz w:val="20"/>
                <w:szCs w:val="20"/>
              </w:rPr>
              <w:t>2.1.3</w:t>
            </w:r>
            <w:r w:rsidRPr="0036668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Legt oefeningen uit</w:t>
            </w:r>
            <w:r w:rsidRPr="00BB551A">
              <w:rPr>
                <w:sz w:val="20"/>
                <w:szCs w:val="20"/>
              </w:rPr>
              <w:t> </w:t>
            </w:r>
          </w:p>
        </w:tc>
      </w:tr>
      <w:tr w:rsidR="00A35FE8" w:rsidRPr="0036668A" w14:paraId="1BC6B4D0" w14:textId="77777777" w:rsidTr="7CFFC66D">
        <w:tc>
          <w:tcPr>
            <w:tcW w:w="2537" w:type="pct"/>
            <w:shd w:val="clear" w:color="auto" w:fill="E7E6E6" w:themeFill="background2"/>
          </w:tcPr>
          <w:p w14:paraId="591C995E" w14:textId="77777777" w:rsidR="00A35FE8" w:rsidRPr="0036668A" w:rsidRDefault="00A35FE8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</w:t>
            </w:r>
            <w:r>
              <w:rPr>
                <w:b/>
                <w:bCs/>
                <w:sz w:val="20"/>
                <w:szCs w:val="20"/>
              </w:rPr>
              <w:t>ortfolio</w:t>
            </w:r>
          </w:p>
        </w:tc>
        <w:tc>
          <w:tcPr>
            <w:tcW w:w="204" w:type="pct"/>
            <w:shd w:val="clear" w:color="auto" w:fill="E7E6E6" w:themeFill="background2"/>
          </w:tcPr>
          <w:p w14:paraId="39349AB8" w14:textId="77777777" w:rsidR="00A35FE8" w:rsidRPr="0036668A" w:rsidRDefault="00A35FE8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14:paraId="32204A14" w14:textId="77777777" w:rsidR="00A35FE8" w:rsidRPr="0036668A" w:rsidRDefault="00A35FE8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A35FE8" w:rsidRPr="0036668A" w14:paraId="307930E9" w14:textId="77777777" w:rsidTr="7CFFC66D">
        <w:tc>
          <w:tcPr>
            <w:tcW w:w="2537" w:type="pct"/>
          </w:tcPr>
          <w:p w14:paraId="0972AA19" w14:textId="5B8EDD86" w:rsidR="00A35FE8" w:rsidRPr="00B1134A" w:rsidRDefault="5C0C2D8E" w:rsidP="7CFFC66D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Kiest een positie afgestemd op de groep.</w:t>
            </w:r>
          </w:p>
        </w:tc>
        <w:tc>
          <w:tcPr>
            <w:tcW w:w="204" w:type="pct"/>
          </w:tcPr>
          <w:p w14:paraId="0EF441C0" w14:textId="77777777" w:rsidR="00A35FE8" w:rsidRPr="0036668A" w:rsidRDefault="00A35FE8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14:paraId="4B8B0CDC" w14:textId="77777777" w:rsidR="00A35FE8" w:rsidRPr="0036668A" w:rsidRDefault="00A35FE8" w:rsidP="00012134">
            <w:pPr>
              <w:rPr>
                <w:sz w:val="20"/>
                <w:szCs w:val="20"/>
              </w:rPr>
            </w:pPr>
          </w:p>
        </w:tc>
      </w:tr>
      <w:tr w:rsidR="00A35FE8" w:rsidRPr="0036668A" w14:paraId="3977809A" w14:textId="77777777" w:rsidTr="7CFFC66D">
        <w:tc>
          <w:tcPr>
            <w:tcW w:w="2537" w:type="pct"/>
          </w:tcPr>
          <w:p w14:paraId="66CCD163" w14:textId="26E73343" w:rsidR="00A35FE8" w:rsidRPr="0036668A" w:rsidRDefault="5C0C2D8E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Maakt zichzelf verstaanbaar.</w:t>
            </w:r>
          </w:p>
        </w:tc>
        <w:tc>
          <w:tcPr>
            <w:tcW w:w="204" w:type="pct"/>
          </w:tcPr>
          <w:p w14:paraId="5A89A0EC" w14:textId="77777777" w:rsidR="00A35FE8" w:rsidRPr="0036668A" w:rsidRDefault="00A35FE8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6CEF7564" w14:textId="77777777" w:rsidR="00A35FE8" w:rsidRPr="0036668A" w:rsidRDefault="00A35FE8" w:rsidP="00012134">
            <w:pPr>
              <w:rPr>
                <w:sz w:val="20"/>
                <w:szCs w:val="20"/>
              </w:rPr>
            </w:pPr>
          </w:p>
        </w:tc>
      </w:tr>
      <w:tr w:rsidR="00A35FE8" w:rsidRPr="0036668A" w14:paraId="43FBC313" w14:textId="77777777" w:rsidTr="7CFFC66D">
        <w:tc>
          <w:tcPr>
            <w:tcW w:w="2537" w:type="pct"/>
          </w:tcPr>
          <w:p w14:paraId="26127A2D" w14:textId="331FBDC7" w:rsidR="00A35FE8" w:rsidRPr="0036668A" w:rsidRDefault="5C0C2D8E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Stemt de uitleg af op de klimmers.</w:t>
            </w:r>
          </w:p>
        </w:tc>
        <w:tc>
          <w:tcPr>
            <w:tcW w:w="204" w:type="pct"/>
          </w:tcPr>
          <w:p w14:paraId="2DE5C792" w14:textId="77777777" w:rsidR="00A35FE8" w:rsidRPr="0036668A" w:rsidRDefault="00A35FE8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632600DB" w14:textId="77777777" w:rsidR="00A35FE8" w:rsidRPr="0036668A" w:rsidRDefault="00A35FE8" w:rsidP="00012134">
            <w:pPr>
              <w:rPr>
                <w:sz w:val="20"/>
                <w:szCs w:val="20"/>
              </w:rPr>
            </w:pPr>
          </w:p>
        </w:tc>
      </w:tr>
      <w:tr w:rsidR="00A35FE8" w:rsidRPr="0036668A" w14:paraId="62C737DF" w14:textId="77777777" w:rsidTr="7CFFC66D">
        <w:tc>
          <w:tcPr>
            <w:tcW w:w="2537" w:type="pct"/>
          </w:tcPr>
          <w:p w14:paraId="01FD236A" w14:textId="656A4745" w:rsidR="00A35FE8" w:rsidRPr="0036668A" w:rsidRDefault="5C0C2D8E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Doet oefeningen op correcte wijze voor of gebruikt een goed voorbeeld.</w:t>
            </w:r>
          </w:p>
        </w:tc>
        <w:tc>
          <w:tcPr>
            <w:tcW w:w="204" w:type="pct"/>
          </w:tcPr>
          <w:p w14:paraId="674444AA" w14:textId="77777777" w:rsidR="00A35FE8" w:rsidRPr="0036668A" w:rsidRDefault="00A35FE8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410B1F94" w14:textId="77777777" w:rsidR="00A35FE8" w:rsidRPr="0036668A" w:rsidRDefault="00A35FE8" w:rsidP="00012134">
            <w:pPr>
              <w:rPr>
                <w:sz w:val="20"/>
                <w:szCs w:val="20"/>
              </w:rPr>
            </w:pPr>
          </w:p>
        </w:tc>
      </w:tr>
      <w:tr w:rsidR="00A35FE8" w:rsidRPr="0036668A" w14:paraId="072283F8" w14:textId="77777777" w:rsidTr="7CFFC66D">
        <w:tc>
          <w:tcPr>
            <w:tcW w:w="2537" w:type="pct"/>
          </w:tcPr>
          <w:p w14:paraId="064426E9" w14:textId="585B6162" w:rsidR="00A35FE8" w:rsidRPr="0036668A" w:rsidRDefault="5C0C2D8E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Past indien nodig een oefening aan op de klimmers en/of de omstandigheden.</w:t>
            </w:r>
          </w:p>
        </w:tc>
        <w:tc>
          <w:tcPr>
            <w:tcW w:w="204" w:type="pct"/>
          </w:tcPr>
          <w:p w14:paraId="7F9575EF" w14:textId="77777777" w:rsidR="00A35FE8" w:rsidRPr="0036668A" w:rsidRDefault="00A35FE8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23DA41FE" w14:textId="77777777" w:rsidR="00A35FE8" w:rsidRPr="0036668A" w:rsidRDefault="00A35FE8" w:rsidP="00012134">
            <w:pPr>
              <w:rPr>
                <w:sz w:val="20"/>
                <w:szCs w:val="20"/>
              </w:rPr>
            </w:pPr>
          </w:p>
        </w:tc>
      </w:tr>
      <w:tr w:rsidR="00A35FE8" w:rsidRPr="0036668A" w14:paraId="257B5CC9" w14:textId="77777777" w:rsidTr="7CFFC66D">
        <w:tc>
          <w:tcPr>
            <w:tcW w:w="2537" w:type="pct"/>
          </w:tcPr>
          <w:p w14:paraId="35C6AC3D" w14:textId="53BAB5FE" w:rsidR="00A35FE8" w:rsidRDefault="5C0C2D8E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Geeft aanwijzingen aan de klimmers in relatie tot de oefening en/of het doel van de oefening.</w:t>
            </w:r>
          </w:p>
        </w:tc>
        <w:tc>
          <w:tcPr>
            <w:tcW w:w="204" w:type="pct"/>
          </w:tcPr>
          <w:p w14:paraId="21CA5EA7" w14:textId="77777777" w:rsidR="00A35FE8" w:rsidRPr="0036668A" w:rsidRDefault="00A35FE8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6B9DF2E0" w14:textId="77777777" w:rsidR="00A35FE8" w:rsidRPr="0036668A" w:rsidRDefault="00A35FE8" w:rsidP="00012134">
            <w:pPr>
              <w:rPr>
                <w:sz w:val="20"/>
                <w:szCs w:val="20"/>
              </w:rPr>
            </w:pPr>
          </w:p>
        </w:tc>
      </w:tr>
      <w:tr w:rsidR="00A35FE8" w:rsidRPr="0036668A" w14:paraId="15DB8259" w14:textId="77777777" w:rsidTr="7CFFC66D">
        <w:tc>
          <w:tcPr>
            <w:tcW w:w="2537" w:type="pct"/>
          </w:tcPr>
          <w:p w14:paraId="7A64D703" w14:textId="44D14D97" w:rsidR="00A35FE8" w:rsidRDefault="5C0C2D8E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Controleert of de klimmers de opdrachten begrijpen.</w:t>
            </w:r>
          </w:p>
        </w:tc>
        <w:tc>
          <w:tcPr>
            <w:tcW w:w="204" w:type="pct"/>
          </w:tcPr>
          <w:p w14:paraId="09998228" w14:textId="77777777" w:rsidR="00A35FE8" w:rsidRPr="0036668A" w:rsidRDefault="00A35FE8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6122F9F1" w14:textId="77777777" w:rsidR="00A35FE8" w:rsidRPr="0036668A" w:rsidRDefault="00A35FE8" w:rsidP="00012134">
            <w:pPr>
              <w:rPr>
                <w:sz w:val="20"/>
                <w:szCs w:val="20"/>
              </w:rPr>
            </w:pPr>
          </w:p>
        </w:tc>
      </w:tr>
      <w:tr w:rsidR="00A35FE8" w:rsidRPr="0036668A" w14:paraId="2A1B512C" w14:textId="77777777" w:rsidTr="7CFFC66D">
        <w:tc>
          <w:tcPr>
            <w:tcW w:w="2537" w:type="pct"/>
            <w:shd w:val="clear" w:color="auto" w:fill="E7E6E6" w:themeFill="background2"/>
          </w:tcPr>
          <w:p w14:paraId="2124441C" w14:textId="77777777" w:rsidR="00A35FE8" w:rsidRPr="0036668A" w:rsidRDefault="00A35FE8" w:rsidP="00012134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14:paraId="0755AD5C" w14:textId="77777777" w:rsidR="00A35FE8" w:rsidRDefault="00A35FE8" w:rsidP="00012134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oefening wordt begrepen door de klimmers.</w:t>
            </w:r>
          </w:p>
          <w:p w14:paraId="7CE844F6" w14:textId="77777777" w:rsidR="00A35FE8" w:rsidRPr="0036668A" w:rsidRDefault="00A35FE8" w:rsidP="00012134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De klimmers beleven en leren.</w:t>
            </w:r>
            <w:r w:rsidRPr="00BB551A">
              <w:rPr>
                <w:sz w:val="20"/>
                <w:szCs w:val="20"/>
              </w:rPr>
              <w:t> 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14:paraId="75AA8774" w14:textId="77777777" w:rsidR="00A35FE8" w:rsidRPr="0036668A" w:rsidRDefault="00A35FE8" w:rsidP="00012134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lastRenderedPageBreak/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 heeft</w:t>
            </w:r>
            <w:r w:rsidRPr="00BB551A">
              <w:rPr>
                <w:b/>
                <w:bCs/>
                <w:sz w:val="20"/>
                <w:szCs w:val="20"/>
              </w:rPr>
              <w:t xml:space="preserve"> laten zien dit werkproces te beheersen: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b/>
                  <w:bCs/>
                  <w:sz w:val="20"/>
                  <w:szCs w:val="20"/>
                </w:rPr>
                <w:id w:val="-1262449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814530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14:paraId="17A944A1" w14:textId="77777777" w:rsidR="0038490F" w:rsidRDefault="0038490F">
      <w:pPr>
        <w:rPr>
          <w:sz w:val="20"/>
          <w:szCs w:val="20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="00652F5E" w:rsidRPr="0036668A" w14:paraId="26D57775" w14:textId="77777777" w:rsidTr="7CFFC66D">
        <w:tc>
          <w:tcPr>
            <w:tcW w:w="5000" w:type="pct"/>
            <w:gridSpan w:val="3"/>
            <w:shd w:val="clear" w:color="auto" w:fill="70AD47" w:themeFill="accent6"/>
          </w:tcPr>
          <w:p w14:paraId="45AD5CFF" w14:textId="77777777" w:rsidR="00652F5E" w:rsidRPr="0036668A" w:rsidRDefault="00652F5E" w:rsidP="00012134">
            <w:pPr>
              <w:tabs>
                <w:tab w:val="left" w:pos="2376"/>
              </w:tabs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ab/>
            </w:r>
            <w:r w:rsidRPr="00BB551A">
              <w:rPr>
                <w:b/>
                <w:bCs/>
                <w:sz w:val="20"/>
                <w:szCs w:val="20"/>
              </w:rPr>
              <w:t xml:space="preserve">Werkproces 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BB551A">
              <w:rPr>
                <w:b/>
                <w:bCs/>
                <w:sz w:val="20"/>
                <w:szCs w:val="20"/>
              </w:rPr>
              <w:t>.1.4 Evalueert lessen en reflecteert op eigen handelen</w:t>
            </w:r>
            <w:r w:rsidRPr="00BB551A">
              <w:rPr>
                <w:sz w:val="20"/>
                <w:szCs w:val="20"/>
              </w:rPr>
              <w:t> </w:t>
            </w:r>
          </w:p>
        </w:tc>
      </w:tr>
      <w:tr w:rsidR="00652F5E" w:rsidRPr="0036668A" w14:paraId="39DBA694" w14:textId="77777777" w:rsidTr="7CFFC66D">
        <w:tc>
          <w:tcPr>
            <w:tcW w:w="2537" w:type="pct"/>
            <w:shd w:val="clear" w:color="auto" w:fill="E7E6E6" w:themeFill="background2"/>
          </w:tcPr>
          <w:p w14:paraId="66548EA8" w14:textId="77777777" w:rsidR="00652F5E" w:rsidRPr="0036668A" w:rsidRDefault="00652F5E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Portfolio</w:t>
            </w:r>
          </w:p>
        </w:tc>
        <w:tc>
          <w:tcPr>
            <w:tcW w:w="204" w:type="pct"/>
            <w:shd w:val="clear" w:color="auto" w:fill="E7E6E6" w:themeFill="background2"/>
          </w:tcPr>
          <w:p w14:paraId="54F1A3FD" w14:textId="77777777" w:rsidR="00652F5E" w:rsidRPr="0036668A" w:rsidRDefault="00652F5E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14:paraId="552CFC66" w14:textId="77777777" w:rsidR="00652F5E" w:rsidRPr="0036668A" w:rsidRDefault="00652F5E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652F5E" w:rsidRPr="0036668A" w14:paraId="627C0864" w14:textId="77777777" w:rsidTr="7CFFC66D">
        <w:tc>
          <w:tcPr>
            <w:tcW w:w="2537" w:type="pct"/>
          </w:tcPr>
          <w:p w14:paraId="18C305D0" w14:textId="1772AF45" w:rsidR="00652F5E" w:rsidRPr="00C14E19" w:rsidRDefault="00652F5E" w:rsidP="7CFFC66D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Participeert in de evaluatie gericht op het doel en het proces.</w:t>
            </w:r>
          </w:p>
        </w:tc>
        <w:tc>
          <w:tcPr>
            <w:tcW w:w="204" w:type="pct"/>
          </w:tcPr>
          <w:p w14:paraId="0CC2C792" w14:textId="77777777" w:rsidR="00652F5E" w:rsidRPr="0036668A" w:rsidRDefault="00652F5E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14:paraId="276ED8B3" w14:textId="77777777" w:rsidR="00652F5E" w:rsidRPr="0036668A" w:rsidRDefault="00652F5E" w:rsidP="00012134">
            <w:pPr>
              <w:rPr>
                <w:sz w:val="20"/>
                <w:szCs w:val="20"/>
              </w:rPr>
            </w:pPr>
          </w:p>
        </w:tc>
      </w:tr>
      <w:tr w:rsidR="00652F5E" w:rsidRPr="0036668A" w14:paraId="2A75CE15" w14:textId="77777777" w:rsidTr="7CFFC66D">
        <w:tc>
          <w:tcPr>
            <w:tcW w:w="2537" w:type="pct"/>
          </w:tcPr>
          <w:p w14:paraId="77A236B9" w14:textId="7460F312" w:rsidR="00652F5E" w:rsidRPr="00027FE1" w:rsidRDefault="00652F5E" w:rsidP="7CFFC66D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Houdt zich aan de beroepscode.</w:t>
            </w:r>
          </w:p>
        </w:tc>
        <w:tc>
          <w:tcPr>
            <w:tcW w:w="204" w:type="pct"/>
          </w:tcPr>
          <w:p w14:paraId="251A56E3" w14:textId="77777777" w:rsidR="00652F5E" w:rsidRPr="0036668A" w:rsidRDefault="00652F5E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7E8409B8" w14:textId="77777777" w:rsidR="00652F5E" w:rsidRPr="0036668A" w:rsidRDefault="00652F5E" w:rsidP="00012134">
            <w:pPr>
              <w:rPr>
                <w:sz w:val="20"/>
                <w:szCs w:val="20"/>
              </w:rPr>
            </w:pPr>
          </w:p>
        </w:tc>
      </w:tr>
      <w:tr w:rsidR="00652F5E" w:rsidRPr="0036668A" w14:paraId="0B66B44D" w14:textId="77777777" w:rsidTr="7CFFC66D">
        <w:tc>
          <w:tcPr>
            <w:tcW w:w="2537" w:type="pct"/>
          </w:tcPr>
          <w:p w14:paraId="4F40C694" w14:textId="065E1813" w:rsidR="00652F5E" w:rsidRPr="0036668A" w:rsidRDefault="00652F5E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Vraagt hulp, bevestiging en feedback. </w:t>
            </w:r>
          </w:p>
        </w:tc>
        <w:tc>
          <w:tcPr>
            <w:tcW w:w="204" w:type="pct"/>
          </w:tcPr>
          <w:p w14:paraId="030EFCA7" w14:textId="77777777" w:rsidR="00652F5E" w:rsidRPr="0036668A" w:rsidRDefault="00652F5E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70FF40D2" w14:textId="77777777" w:rsidR="00652F5E" w:rsidRPr="0036668A" w:rsidRDefault="00652F5E" w:rsidP="00012134">
            <w:pPr>
              <w:rPr>
                <w:sz w:val="20"/>
                <w:szCs w:val="20"/>
              </w:rPr>
            </w:pPr>
          </w:p>
        </w:tc>
      </w:tr>
      <w:tr w:rsidR="00652F5E" w:rsidRPr="0036668A" w14:paraId="5B18ED2C" w14:textId="77777777" w:rsidTr="7CFFC66D">
        <w:tc>
          <w:tcPr>
            <w:tcW w:w="2537" w:type="pct"/>
          </w:tcPr>
          <w:p w14:paraId="1FBDBC3A" w14:textId="473A9EB2" w:rsidR="00652F5E" w:rsidRPr="00027FE1" w:rsidRDefault="00652F5E" w:rsidP="7CFFC66D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Reflecteert op eigen handelen.</w:t>
            </w:r>
          </w:p>
        </w:tc>
        <w:tc>
          <w:tcPr>
            <w:tcW w:w="204" w:type="pct"/>
          </w:tcPr>
          <w:p w14:paraId="4CEAB724" w14:textId="77777777" w:rsidR="00652F5E" w:rsidRPr="0036668A" w:rsidRDefault="00652F5E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6380B126" w14:textId="77777777" w:rsidR="00652F5E" w:rsidRPr="0036668A" w:rsidRDefault="00652F5E" w:rsidP="00012134">
            <w:pPr>
              <w:rPr>
                <w:sz w:val="20"/>
                <w:szCs w:val="20"/>
              </w:rPr>
            </w:pPr>
          </w:p>
        </w:tc>
      </w:tr>
      <w:tr w:rsidR="00652F5E" w:rsidRPr="0036668A" w14:paraId="150F4E20" w14:textId="77777777" w:rsidTr="7CFFC66D">
        <w:tc>
          <w:tcPr>
            <w:tcW w:w="2537" w:type="pct"/>
            <w:shd w:val="clear" w:color="auto" w:fill="E7E6E6" w:themeFill="background2"/>
          </w:tcPr>
          <w:p w14:paraId="664FA02D" w14:textId="77777777" w:rsidR="00652F5E" w:rsidRPr="0036668A" w:rsidRDefault="00652F5E" w:rsidP="00012134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14:paraId="17C0CD78" w14:textId="77777777" w:rsidR="00652F5E" w:rsidRPr="00BB551A" w:rsidRDefault="00652F5E" w:rsidP="00012134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evaluatie is gericht op het proces en resultaat van de les.</w:t>
            </w:r>
          </w:p>
          <w:p w14:paraId="5A973661" w14:textId="77777777" w:rsidR="00652F5E" w:rsidRPr="0036668A" w:rsidRDefault="00652F5E" w:rsidP="00012134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>De zelfreflectie leidt tot inzicht in de eigen bekwaamheden en ontwikkelpunten bij het geven van lessen. 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14:paraId="760E1382" w14:textId="77777777" w:rsidR="00652F5E" w:rsidRPr="0036668A" w:rsidRDefault="00652F5E" w:rsidP="00012134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 heeft</w:t>
            </w:r>
            <w:r w:rsidRPr="00BB551A">
              <w:rPr>
                <w:b/>
                <w:bCs/>
                <w:sz w:val="20"/>
                <w:szCs w:val="20"/>
              </w:rPr>
              <w:t xml:space="preserve"> laten zien dit werkproces te beheersen: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b/>
                  <w:bCs/>
                  <w:sz w:val="20"/>
                  <w:szCs w:val="20"/>
                </w:rPr>
                <w:id w:val="1507947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-388119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14:paraId="5FE0947D" w14:textId="77777777" w:rsidR="00652F5E" w:rsidRDefault="00652F5E">
      <w:pPr>
        <w:rPr>
          <w:sz w:val="20"/>
          <w:szCs w:val="20"/>
        </w:rPr>
      </w:pPr>
    </w:p>
    <w:p w14:paraId="620D8585" w14:textId="77777777" w:rsidR="0028282E" w:rsidRDefault="0028282E">
      <w:pPr>
        <w:rPr>
          <w:sz w:val="20"/>
          <w:szCs w:val="20"/>
        </w:rPr>
      </w:pPr>
    </w:p>
    <w:p w14:paraId="0870EE93" w14:textId="77777777" w:rsidR="0028282E" w:rsidRPr="0036668A" w:rsidRDefault="0028282E">
      <w:pPr>
        <w:rPr>
          <w:sz w:val="20"/>
          <w:szCs w:val="20"/>
        </w:rPr>
      </w:pPr>
    </w:p>
    <w:p w14:paraId="1A5B2295" w14:textId="77777777" w:rsidR="0038490F" w:rsidRPr="0036668A" w:rsidRDefault="0038490F">
      <w:pPr>
        <w:rPr>
          <w:sz w:val="20"/>
          <w:szCs w:val="20"/>
        </w:rPr>
      </w:pPr>
    </w:p>
    <w:p w14:paraId="63CEE579" w14:textId="77777777" w:rsidR="0038490F" w:rsidRPr="0036668A" w:rsidRDefault="0038490F">
      <w:pPr>
        <w:rPr>
          <w:sz w:val="20"/>
          <w:szCs w:val="20"/>
        </w:rPr>
      </w:pPr>
    </w:p>
    <w:p w14:paraId="7926C086" w14:textId="77777777" w:rsidR="007610A2" w:rsidRDefault="007610A2">
      <w:pPr>
        <w:rPr>
          <w:sz w:val="20"/>
          <w:szCs w:val="20"/>
        </w:rPr>
      </w:pPr>
    </w:p>
    <w:p w14:paraId="5EB4C96B" w14:textId="77777777" w:rsidR="00333F04" w:rsidRDefault="00333F04">
      <w:pPr>
        <w:spacing w:after="160" w:line="259" w:lineRule="auto"/>
        <w:rPr>
          <w:sz w:val="20"/>
          <w:szCs w:val="20"/>
        </w:rPr>
        <w:sectPr w:rsidR="00333F04" w:rsidSect="0038490F">
          <w:footerReference w:type="default" r:id="rId13"/>
          <w:pgSz w:w="16838" w:h="11906" w:orient="landscape"/>
          <w:pgMar w:top="1417" w:right="1417" w:bottom="1417" w:left="1417" w:header="709" w:footer="709" w:gutter="0"/>
          <w:cols w:space="708"/>
          <w:docGrid w:linePitch="360"/>
        </w:sectPr>
      </w:pPr>
    </w:p>
    <w:p w14:paraId="589FE7B5" w14:textId="77777777" w:rsidR="007610A2" w:rsidRDefault="007610A2">
      <w:pPr>
        <w:spacing w:after="160" w:line="259" w:lineRule="auto"/>
        <w:rPr>
          <w:sz w:val="20"/>
          <w:szCs w:val="20"/>
        </w:rPr>
      </w:pPr>
    </w:p>
    <w:p w14:paraId="098902CB" w14:textId="11416C41" w:rsidR="0038490F" w:rsidRPr="0036668A" w:rsidRDefault="00652F5E" w:rsidP="007610A2">
      <w:pPr>
        <w:pStyle w:val="NKBVKop1"/>
        <w:framePr w:wrap="around"/>
      </w:pPr>
      <w:r>
        <w:t>2.2 Begeleiden bij klimvaardigheidstoetsen</w:t>
      </w:r>
    </w:p>
    <w:p w14:paraId="44B6064E" w14:textId="77777777" w:rsidR="0038490F" w:rsidRPr="0036668A" w:rsidRDefault="0038490F">
      <w:pPr>
        <w:rPr>
          <w:sz w:val="20"/>
          <w:szCs w:val="20"/>
        </w:rPr>
      </w:pPr>
    </w:p>
    <w:p w14:paraId="75A0EDE6" w14:textId="77777777" w:rsidR="0038490F" w:rsidRPr="0036668A" w:rsidRDefault="0038490F">
      <w:pPr>
        <w:rPr>
          <w:sz w:val="20"/>
          <w:szCs w:val="20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="0094236C" w:rsidRPr="0036668A" w14:paraId="3926231E" w14:textId="77777777" w:rsidTr="7CFFC66D">
        <w:tc>
          <w:tcPr>
            <w:tcW w:w="5000" w:type="pct"/>
            <w:gridSpan w:val="3"/>
            <w:shd w:val="clear" w:color="auto" w:fill="70AD47" w:themeFill="accent6"/>
          </w:tcPr>
          <w:p w14:paraId="417B7AE3" w14:textId="77777777" w:rsidR="0094236C" w:rsidRPr="0036668A" w:rsidRDefault="0094236C" w:rsidP="00012134">
            <w:pPr>
              <w:tabs>
                <w:tab w:val="left" w:pos="2376"/>
              </w:tabs>
              <w:jc w:val="center"/>
              <w:rPr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 xml:space="preserve">Werkproces </w:t>
            </w:r>
            <w:r>
              <w:rPr>
                <w:b/>
                <w:bCs/>
                <w:sz w:val="20"/>
                <w:szCs w:val="20"/>
              </w:rPr>
              <w:t>2.2.1 Begeleidt klimmers bij klimvaardigheidstoetsen</w:t>
            </w:r>
          </w:p>
        </w:tc>
      </w:tr>
      <w:tr w:rsidR="0094236C" w:rsidRPr="0036668A" w14:paraId="181D0F70" w14:textId="77777777" w:rsidTr="7CFFC66D">
        <w:tc>
          <w:tcPr>
            <w:tcW w:w="2537" w:type="pct"/>
            <w:shd w:val="clear" w:color="auto" w:fill="E7E6E6" w:themeFill="background2"/>
          </w:tcPr>
          <w:p w14:paraId="071E08C6" w14:textId="77777777" w:rsidR="0094236C" w:rsidRPr="0036668A" w:rsidRDefault="0094236C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</w:t>
            </w:r>
            <w:r>
              <w:rPr>
                <w:b/>
                <w:bCs/>
                <w:sz w:val="20"/>
                <w:szCs w:val="20"/>
              </w:rPr>
              <w:t>ortfolio</w:t>
            </w:r>
          </w:p>
        </w:tc>
        <w:tc>
          <w:tcPr>
            <w:tcW w:w="204" w:type="pct"/>
            <w:shd w:val="clear" w:color="auto" w:fill="E7E6E6" w:themeFill="background2"/>
          </w:tcPr>
          <w:p w14:paraId="2643435C" w14:textId="77777777" w:rsidR="0094236C" w:rsidRPr="0036668A" w:rsidRDefault="0094236C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14:paraId="7D7BF96F" w14:textId="77777777" w:rsidR="0094236C" w:rsidRPr="0036668A" w:rsidRDefault="0094236C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94236C" w:rsidRPr="0036668A" w14:paraId="4DD07E75" w14:textId="77777777" w:rsidTr="7CFFC66D">
        <w:tc>
          <w:tcPr>
            <w:tcW w:w="2537" w:type="pct"/>
          </w:tcPr>
          <w:p w14:paraId="6A11E48C" w14:textId="573747B6" w:rsidR="0094236C" w:rsidRPr="0036668A" w:rsidRDefault="1F20D4AD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Luistert naar klimmers.</w:t>
            </w:r>
          </w:p>
        </w:tc>
        <w:tc>
          <w:tcPr>
            <w:tcW w:w="204" w:type="pct"/>
          </w:tcPr>
          <w:p w14:paraId="4B79BD3A" w14:textId="77777777" w:rsidR="0094236C" w:rsidRPr="0036668A" w:rsidRDefault="0094236C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14:paraId="185D4944" w14:textId="77777777" w:rsidR="0094236C" w:rsidRPr="0036668A" w:rsidRDefault="0094236C" w:rsidP="00012134">
            <w:pPr>
              <w:rPr>
                <w:sz w:val="20"/>
                <w:szCs w:val="20"/>
              </w:rPr>
            </w:pPr>
          </w:p>
        </w:tc>
      </w:tr>
      <w:tr w:rsidR="0094236C" w:rsidRPr="0036668A" w14:paraId="71416185" w14:textId="77777777" w:rsidTr="7CFFC66D">
        <w:tc>
          <w:tcPr>
            <w:tcW w:w="2537" w:type="pct"/>
          </w:tcPr>
          <w:p w14:paraId="018D90F2" w14:textId="2D5AF61F" w:rsidR="0094236C" w:rsidRPr="0036668A" w:rsidRDefault="1F20D4AD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Spreekt klimmers aan op (sport)gedrag.</w:t>
            </w:r>
          </w:p>
        </w:tc>
        <w:tc>
          <w:tcPr>
            <w:tcW w:w="204" w:type="pct"/>
          </w:tcPr>
          <w:p w14:paraId="2EFE3316" w14:textId="77777777" w:rsidR="0094236C" w:rsidRPr="0036668A" w:rsidRDefault="0094236C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68FA9C0C" w14:textId="77777777" w:rsidR="0094236C" w:rsidRPr="0036668A" w:rsidRDefault="0094236C" w:rsidP="00012134">
            <w:pPr>
              <w:rPr>
                <w:sz w:val="20"/>
                <w:szCs w:val="20"/>
              </w:rPr>
            </w:pPr>
          </w:p>
        </w:tc>
      </w:tr>
      <w:tr w:rsidR="0094236C" w:rsidRPr="0036668A" w14:paraId="4182F2CB" w14:textId="77777777" w:rsidTr="7CFFC66D">
        <w:tc>
          <w:tcPr>
            <w:tcW w:w="2537" w:type="pct"/>
          </w:tcPr>
          <w:p w14:paraId="6618E49F" w14:textId="2BCA6B84" w:rsidR="0094236C" w:rsidRPr="0036668A" w:rsidRDefault="1F20D4AD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Gaat sportief en respectvol om met alle betrokkenen.</w:t>
            </w:r>
          </w:p>
        </w:tc>
        <w:tc>
          <w:tcPr>
            <w:tcW w:w="204" w:type="pct"/>
          </w:tcPr>
          <w:p w14:paraId="64078B31" w14:textId="77777777" w:rsidR="0094236C" w:rsidRPr="0036668A" w:rsidRDefault="0094236C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1073B211" w14:textId="77777777" w:rsidR="0094236C" w:rsidRPr="0036668A" w:rsidRDefault="0094236C" w:rsidP="00012134">
            <w:pPr>
              <w:rPr>
                <w:sz w:val="20"/>
                <w:szCs w:val="20"/>
              </w:rPr>
            </w:pPr>
          </w:p>
        </w:tc>
      </w:tr>
      <w:tr w:rsidR="0094236C" w:rsidRPr="0036668A" w14:paraId="5E62CB32" w14:textId="77777777" w:rsidTr="7CFFC66D">
        <w:tc>
          <w:tcPr>
            <w:tcW w:w="2537" w:type="pct"/>
          </w:tcPr>
          <w:p w14:paraId="1045C2A9" w14:textId="59C0BF11" w:rsidR="0094236C" w:rsidRPr="0036668A" w:rsidRDefault="1F20D4AD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 xml:space="preserve">Vertoont voorbeeldgedrag op en rond de </w:t>
            </w:r>
            <w:r w:rsidR="3EC64E5E" w:rsidRPr="7CFFC66D">
              <w:rPr>
                <w:sz w:val="20"/>
                <w:szCs w:val="20"/>
              </w:rPr>
              <w:t>klim</w:t>
            </w:r>
            <w:r w:rsidRPr="7CFFC66D">
              <w:rPr>
                <w:sz w:val="20"/>
                <w:szCs w:val="20"/>
              </w:rPr>
              <w:t>locatie.</w:t>
            </w:r>
          </w:p>
        </w:tc>
        <w:tc>
          <w:tcPr>
            <w:tcW w:w="204" w:type="pct"/>
          </w:tcPr>
          <w:p w14:paraId="5F497C99" w14:textId="77777777" w:rsidR="0094236C" w:rsidRPr="0036668A" w:rsidRDefault="0094236C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213DE40F" w14:textId="77777777" w:rsidR="0094236C" w:rsidRPr="0036668A" w:rsidRDefault="0094236C" w:rsidP="00012134">
            <w:pPr>
              <w:rPr>
                <w:sz w:val="20"/>
                <w:szCs w:val="20"/>
              </w:rPr>
            </w:pPr>
          </w:p>
        </w:tc>
      </w:tr>
      <w:tr w:rsidR="0094236C" w:rsidRPr="0036668A" w14:paraId="49C1EFF4" w14:textId="77777777" w:rsidTr="7CFFC66D">
        <w:tc>
          <w:tcPr>
            <w:tcW w:w="2537" w:type="pct"/>
          </w:tcPr>
          <w:p w14:paraId="77C049B8" w14:textId="1C265DD4" w:rsidR="0094236C" w:rsidRPr="00BB551A" w:rsidRDefault="1F20D4AD" w:rsidP="7CFFC66D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Observeert de beheersing van de lesdoelen bij de klimmers.</w:t>
            </w:r>
          </w:p>
        </w:tc>
        <w:tc>
          <w:tcPr>
            <w:tcW w:w="204" w:type="pct"/>
          </w:tcPr>
          <w:p w14:paraId="26D921CA" w14:textId="77777777" w:rsidR="0094236C" w:rsidRPr="0036668A" w:rsidRDefault="0094236C" w:rsidP="00012134">
            <w:pPr>
              <w:rPr>
                <w:sz w:val="20"/>
                <w:szCs w:val="20"/>
              </w:rPr>
            </w:pPr>
          </w:p>
        </w:tc>
        <w:tc>
          <w:tcPr>
            <w:tcW w:w="6322" w:type="dxa"/>
            <w:vMerge/>
          </w:tcPr>
          <w:p w14:paraId="72F2054A" w14:textId="77777777" w:rsidR="0094236C" w:rsidRPr="0036668A" w:rsidRDefault="0094236C" w:rsidP="00012134">
            <w:pPr>
              <w:rPr>
                <w:sz w:val="20"/>
                <w:szCs w:val="20"/>
              </w:rPr>
            </w:pPr>
          </w:p>
        </w:tc>
      </w:tr>
      <w:tr w:rsidR="0094236C" w:rsidRPr="0036668A" w14:paraId="13356A8D" w14:textId="77777777" w:rsidTr="7CFFC66D">
        <w:tc>
          <w:tcPr>
            <w:tcW w:w="2537" w:type="pct"/>
          </w:tcPr>
          <w:p w14:paraId="38B772AB" w14:textId="287EA4FD" w:rsidR="0094236C" w:rsidRPr="00BB551A" w:rsidRDefault="1F20D4AD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Bewaakt (en ziet toe op) de veiligheid en handelt in geval van een noodsituatie (ongeluk)</w:t>
            </w:r>
            <w:r w:rsidR="6C5058F5" w:rsidRPr="7CFFC66D">
              <w:rPr>
                <w:sz w:val="20"/>
                <w:szCs w:val="20"/>
              </w:rPr>
              <w:t>.</w:t>
            </w:r>
          </w:p>
        </w:tc>
        <w:tc>
          <w:tcPr>
            <w:tcW w:w="204" w:type="pct"/>
          </w:tcPr>
          <w:p w14:paraId="70B6D951" w14:textId="77777777" w:rsidR="0094236C" w:rsidRPr="0036668A" w:rsidRDefault="0094236C" w:rsidP="00012134">
            <w:pPr>
              <w:rPr>
                <w:sz w:val="20"/>
                <w:szCs w:val="20"/>
              </w:rPr>
            </w:pPr>
          </w:p>
        </w:tc>
        <w:tc>
          <w:tcPr>
            <w:tcW w:w="6322" w:type="dxa"/>
            <w:vMerge/>
          </w:tcPr>
          <w:p w14:paraId="31BBF868" w14:textId="77777777" w:rsidR="0094236C" w:rsidRPr="0036668A" w:rsidRDefault="0094236C" w:rsidP="00012134">
            <w:pPr>
              <w:rPr>
                <w:sz w:val="20"/>
                <w:szCs w:val="20"/>
              </w:rPr>
            </w:pPr>
          </w:p>
        </w:tc>
      </w:tr>
      <w:tr w:rsidR="0094236C" w:rsidRPr="0036668A" w14:paraId="69735667" w14:textId="77777777" w:rsidTr="7CFFC66D">
        <w:tc>
          <w:tcPr>
            <w:tcW w:w="2537" w:type="pct"/>
            <w:shd w:val="clear" w:color="auto" w:fill="E7E6E6" w:themeFill="background2"/>
          </w:tcPr>
          <w:p w14:paraId="0345629E" w14:textId="77777777" w:rsidR="0094236C" w:rsidRPr="0036668A" w:rsidRDefault="0094236C" w:rsidP="00012134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14:paraId="17E4EE24" w14:textId="77777777" w:rsidR="0094236C" w:rsidRPr="0036668A" w:rsidRDefault="0094236C" w:rsidP="00012134">
            <w:pPr>
              <w:numPr>
                <w:ilvl w:val="0"/>
                <w:numId w:val="5"/>
              </w:numPr>
              <w:rPr>
                <w:rFonts w:eastAsia="DINPro-Regular" w:cs="DINPro-Regular"/>
                <w:color w:val="000000" w:themeColor="text1"/>
                <w:sz w:val="20"/>
                <w:szCs w:val="20"/>
              </w:rPr>
            </w:pPr>
            <w:r w:rsidRPr="34E189B9">
              <w:rPr>
                <w:rFonts w:eastAsia="DINPro-Regular" w:cs="DINPro-Regular"/>
                <w:color w:val="000000" w:themeColor="text1"/>
                <w:sz w:val="20"/>
                <w:szCs w:val="20"/>
              </w:rPr>
              <w:t>De begeleiding sluit aan bij de klimmers.</w:t>
            </w:r>
          </w:p>
          <w:p w14:paraId="44908B09" w14:textId="77777777" w:rsidR="0094236C" w:rsidRPr="0036668A" w:rsidRDefault="0094236C" w:rsidP="00012134">
            <w:pPr>
              <w:pStyle w:val="Lijstalinea"/>
              <w:numPr>
                <w:ilvl w:val="0"/>
                <w:numId w:val="5"/>
              </w:numPr>
              <w:rPr>
                <w:rFonts w:eastAsia="DINPro-Regular" w:cs="DINPro-Regular"/>
                <w:color w:val="000000" w:themeColor="text1"/>
                <w:sz w:val="20"/>
                <w:szCs w:val="20"/>
              </w:rPr>
            </w:pPr>
            <w:r w:rsidRPr="34E189B9">
              <w:rPr>
                <w:rFonts w:eastAsia="DINPro-Regular" w:cs="DINPro-Regular"/>
                <w:color w:val="000000" w:themeColor="text1"/>
                <w:sz w:val="20"/>
                <w:szCs w:val="20"/>
              </w:rPr>
              <w:t>De omgang is sportief en respectvol.</w:t>
            </w:r>
          </w:p>
          <w:p w14:paraId="7832AC56" w14:textId="77777777" w:rsidR="0094236C" w:rsidRPr="0036668A" w:rsidRDefault="0094236C" w:rsidP="00012134">
            <w:pPr>
              <w:pStyle w:val="Lijstalinea"/>
              <w:numPr>
                <w:ilvl w:val="0"/>
                <w:numId w:val="5"/>
              </w:numPr>
              <w:rPr>
                <w:rFonts w:eastAsia="DINPro-Regular" w:cs="DINPro-Regular"/>
                <w:color w:val="000000" w:themeColor="text1"/>
                <w:sz w:val="20"/>
                <w:szCs w:val="20"/>
              </w:rPr>
            </w:pPr>
            <w:r w:rsidRPr="69281263">
              <w:rPr>
                <w:rFonts w:eastAsia="DINPro-Regular" w:cs="DINPro-Regular"/>
                <w:color w:val="000000" w:themeColor="text1"/>
                <w:sz w:val="20"/>
                <w:szCs w:val="20"/>
              </w:rPr>
              <w:t>De sociale en fysieke veiligheid zijn gewaarborgd.</w:t>
            </w:r>
          </w:p>
          <w:p w14:paraId="4B0A57CD" w14:textId="77777777" w:rsidR="0094236C" w:rsidRPr="0036668A" w:rsidRDefault="0094236C" w:rsidP="00012134">
            <w:pPr>
              <w:pStyle w:val="Lijstalinea"/>
              <w:numPr>
                <w:ilvl w:val="0"/>
                <w:numId w:val="5"/>
              </w:numPr>
              <w:rPr>
                <w:rFonts w:eastAsia="DINPro-Regular" w:cs="DINPro-Regular"/>
                <w:sz w:val="20"/>
                <w:szCs w:val="20"/>
              </w:rPr>
            </w:pPr>
            <w:r w:rsidRPr="69281263">
              <w:rPr>
                <w:rFonts w:eastAsia="DINPro-Regular" w:cs="DINPro-Regular"/>
                <w:color w:val="000000" w:themeColor="text1"/>
                <w:sz w:val="20"/>
                <w:szCs w:val="20"/>
              </w:rPr>
              <w:t>Er is een onderbouwde terugkoppeling gegeven over het presteren van de kandidaten aan de verantwoordelijke sportkliminstructeur.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14:paraId="66D7375A" w14:textId="77777777" w:rsidR="0094236C" w:rsidRPr="0036668A" w:rsidRDefault="0094236C" w:rsidP="00012134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 heeft</w:t>
            </w:r>
            <w:r w:rsidRPr="00BB551A">
              <w:rPr>
                <w:b/>
                <w:bCs/>
                <w:sz w:val="20"/>
                <w:szCs w:val="20"/>
              </w:rPr>
              <w:t xml:space="preserve"> laten zien dit werkproces te beheersen: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b/>
                  <w:bCs/>
                  <w:sz w:val="20"/>
                  <w:szCs w:val="20"/>
                </w:rPr>
                <w:id w:val="1334652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310140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14:paraId="546DD5CA" w14:textId="77777777" w:rsidR="007610A2" w:rsidRDefault="007610A2">
      <w:pPr>
        <w:rPr>
          <w:sz w:val="20"/>
          <w:szCs w:val="20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="00AC4C47" w:rsidRPr="0036668A" w14:paraId="6A02C028" w14:textId="77777777" w:rsidTr="7CFFC66D">
        <w:tc>
          <w:tcPr>
            <w:tcW w:w="5000" w:type="pct"/>
            <w:gridSpan w:val="3"/>
            <w:shd w:val="clear" w:color="auto" w:fill="70AD47" w:themeFill="accent6"/>
          </w:tcPr>
          <w:p w14:paraId="0600DBF3" w14:textId="77777777" w:rsidR="00AC4C47" w:rsidRPr="0036668A" w:rsidRDefault="00AC4C47" w:rsidP="00012134">
            <w:pPr>
              <w:tabs>
                <w:tab w:val="left" w:pos="2376"/>
              </w:tabs>
              <w:jc w:val="center"/>
              <w:rPr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 xml:space="preserve">Werkproces </w:t>
            </w:r>
            <w:r>
              <w:rPr>
                <w:b/>
                <w:bCs/>
                <w:sz w:val="20"/>
                <w:szCs w:val="20"/>
              </w:rPr>
              <w:t>2.2</w:t>
            </w:r>
            <w:r w:rsidRPr="00BB551A">
              <w:rPr>
                <w:b/>
                <w:bCs/>
                <w:sz w:val="20"/>
                <w:szCs w:val="20"/>
              </w:rPr>
              <w:t>.2 Bereidt klimvaardigheidstoetsen voor</w:t>
            </w:r>
          </w:p>
        </w:tc>
      </w:tr>
      <w:tr w:rsidR="00AC4C47" w:rsidRPr="0036668A" w14:paraId="055EE3D7" w14:textId="77777777" w:rsidTr="7CFFC66D">
        <w:tc>
          <w:tcPr>
            <w:tcW w:w="2537" w:type="pct"/>
            <w:shd w:val="clear" w:color="auto" w:fill="E7E6E6" w:themeFill="background2"/>
          </w:tcPr>
          <w:p w14:paraId="0692B84B" w14:textId="18AEA6D4" w:rsidR="00AC4C47" w:rsidRPr="0036668A" w:rsidRDefault="00AC4C47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</w:t>
            </w:r>
            <w:r w:rsidR="001F36F8">
              <w:rPr>
                <w:b/>
                <w:bCs/>
                <w:sz w:val="20"/>
                <w:szCs w:val="20"/>
              </w:rPr>
              <w:t>ortfolio</w:t>
            </w:r>
          </w:p>
        </w:tc>
        <w:tc>
          <w:tcPr>
            <w:tcW w:w="204" w:type="pct"/>
            <w:shd w:val="clear" w:color="auto" w:fill="E7E6E6" w:themeFill="background2"/>
          </w:tcPr>
          <w:p w14:paraId="45B4CF17" w14:textId="77777777" w:rsidR="00AC4C47" w:rsidRPr="0036668A" w:rsidRDefault="00AC4C47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14:paraId="447987E3" w14:textId="77777777" w:rsidR="00AC4C47" w:rsidRPr="0036668A" w:rsidRDefault="00AC4C47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AC4C47" w:rsidRPr="0036668A" w14:paraId="456A260C" w14:textId="77777777" w:rsidTr="7CFFC66D">
        <w:tc>
          <w:tcPr>
            <w:tcW w:w="2537" w:type="pct"/>
          </w:tcPr>
          <w:p w14:paraId="44B61F19" w14:textId="288773C8" w:rsidR="00AC4C47" w:rsidRPr="0036668A" w:rsidRDefault="1C3E7B95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Zorgt ervoor dat de klimmers op tijd aanwezig zijn op de gewenste plek. </w:t>
            </w:r>
          </w:p>
        </w:tc>
        <w:tc>
          <w:tcPr>
            <w:tcW w:w="204" w:type="pct"/>
          </w:tcPr>
          <w:p w14:paraId="19D3DB53" w14:textId="77777777" w:rsidR="00AC4C47" w:rsidRPr="0036668A" w:rsidRDefault="00AC4C47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14:paraId="6F91BF70" w14:textId="77777777" w:rsidR="00AC4C47" w:rsidRPr="0036668A" w:rsidRDefault="00AC4C47" w:rsidP="00012134">
            <w:pPr>
              <w:rPr>
                <w:sz w:val="20"/>
                <w:szCs w:val="20"/>
              </w:rPr>
            </w:pPr>
          </w:p>
        </w:tc>
      </w:tr>
      <w:tr w:rsidR="00AC4C47" w:rsidRPr="0036668A" w14:paraId="49527BE6" w14:textId="77777777" w:rsidTr="7CFFC66D">
        <w:tc>
          <w:tcPr>
            <w:tcW w:w="2537" w:type="pct"/>
          </w:tcPr>
          <w:p w14:paraId="5242F34A" w14:textId="7BE4AADA" w:rsidR="00AC4C47" w:rsidRPr="0036668A" w:rsidRDefault="1C3E7B95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Komt afspraken na.</w:t>
            </w:r>
          </w:p>
        </w:tc>
        <w:tc>
          <w:tcPr>
            <w:tcW w:w="204" w:type="pct"/>
          </w:tcPr>
          <w:p w14:paraId="6D7C3120" w14:textId="77777777" w:rsidR="00AC4C47" w:rsidRPr="0036668A" w:rsidRDefault="00AC4C47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50759142" w14:textId="77777777" w:rsidR="00AC4C47" w:rsidRPr="0036668A" w:rsidRDefault="00AC4C47" w:rsidP="00012134">
            <w:pPr>
              <w:rPr>
                <w:sz w:val="20"/>
                <w:szCs w:val="20"/>
              </w:rPr>
            </w:pPr>
          </w:p>
        </w:tc>
      </w:tr>
      <w:tr w:rsidR="00AC4C47" w:rsidRPr="0036668A" w14:paraId="7805BA12" w14:textId="77777777" w:rsidTr="7CFFC66D">
        <w:tc>
          <w:tcPr>
            <w:tcW w:w="2537" w:type="pct"/>
          </w:tcPr>
          <w:p w14:paraId="6E7707FC" w14:textId="04A8C303" w:rsidR="00AC4C47" w:rsidRPr="0036668A" w:rsidRDefault="1C3E7B95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lastRenderedPageBreak/>
              <w:t>Zorgt dat het materiaal in orde is. </w:t>
            </w:r>
          </w:p>
        </w:tc>
        <w:tc>
          <w:tcPr>
            <w:tcW w:w="204" w:type="pct"/>
          </w:tcPr>
          <w:p w14:paraId="677A4A54" w14:textId="77777777" w:rsidR="00AC4C47" w:rsidRPr="0036668A" w:rsidRDefault="00AC4C47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5982550D" w14:textId="77777777" w:rsidR="00AC4C47" w:rsidRPr="0036668A" w:rsidRDefault="00AC4C47" w:rsidP="00012134">
            <w:pPr>
              <w:rPr>
                <w:sz w:val="20"/>
                <w:szCs w:val="20"/>
              </w:rPr>
            </w:pPr>
          </w:p>
        </w:tc>
      </w:tr>
      <w:tr w:rsidR="00AC4C47" w:rsidRPr="0036668A" w14:paraId="6BF56FE5" w14:textId="77777777" w:rsidTr="7CFFC66D">
        <w:tc>
          <w:tcPr>
            <w:tcW w:w="2537" w:type="pct"/>
            <w:shd w:val="clear" w:color="auto" w:fill="E7E6E6" w:themeFill="background2"/>
          </w:tcPr>
          <w:p w14:paraId="0EC04964" w14:textId="77777777" w:rsidR="00AC4C47" w:rsidRPr="0036668A" w:rsidRDefault="00AC4C47" w:rsidP="00012134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14:paraId="01CC36C2" w14:textId="77777777" w:rsidR="00AC4C47" w:rsidRPr="00BB551A" w:rsidRDefault="00AC4C47" w:rsidP="00012134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 xml:space="preserve">De </w:t>
            </w:r>
            <w:r>
              <w:rPr>
                <w:sz w:val="20"/>
                <w:szCs w:val="20"/>
              </w:rPr>
              <w:t>klimmers zijn klaar</w:t>
            </w:r>
            <w:r w:rsidRPr="00BB551A">
              <w:rPr>
                <w:sz w:val="20"/>
                <w:szCs w:val="20"/>
              </w:rPr>
              <w:t xml:space="preserve"> voor de klimvaardigheidstoets. </w:t>
            </w:r>
          </w:p>
          <w:p w14:paraId="125D5126" w14:textId="77777777" w:rsidR="00AC4C47" w:rsidRPr="0036668A" w:rsidRDefault="00AC4C47" w:rsidP="00012134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Het materiaal staat klaar voor de klimvaardigheidstoets.</w:t>
            </w:r>
            <w:r w:rsidRPr="00BB551A">
              <w:rPr>
                <w:sz w:val="20"/>
                <w:szCs w:val="20"/>
              </w:rPr>
              <w:t> 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14:paraId="20FED9C7" w14:textId="77777777" w:rsidR="00AC4C47" w:rsidRPr="0036668A" w:rsidRDefault="00AC4C47" w:rsidP="00012134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 heeft</w:t>
            </w:r>
            <w:r w:rsidRPr="00BB551A">
              <w:rPr>
                <w:b/>
                <w:bCs/>
                <w:sz w:val="20"/>
                <w:szCs w:val="20"/>
              </w:rPr>
              <w:t xml:space="preserve"> laten zien dit werkproces te beheersen: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b/>
                  <w:bCs/>
                  <w:sz w:val="20"/>
                  <w:szCs w:val="20"/>
                </w:rPr>
                <w:id w:val="2126416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-1415237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14:paraId="6B66FD35" w14:textId="77777777" w:rsidR="0094236C" w:rsidRDefault="0094236C">
      <w:pPr>
        <w:rPr>
          <w:sz w:val="20"/>
          <w:szCs w:val="20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="004A1EED" w:rsidRPr="0036668A" w14:paraId="5F915326" w14:textId="77777777" w:rsidTr="7CFFC66D">
        <w:tc>
          <w:tcPr>
            <w:tcW w:w="5000" w:type="pct"/>
            <w:gridSpan w:val="3"/>
            <w:shd w:val="clear" w:color="auto" w:fill="70AD47" w:themeFill="accent6"/>
          </w:tcPr>
          <w:p w14:paraId="0311DE7F" w14:textId="77777777" w:rsidR="004A1EED" w:rsidRPr="0036668A" w:rsidRDefault="004A1EED" w:rsidP="00012134">
            <w:pPr>
              <w:tabs>
                <w:tab w:val="left" w:pos="2376"/>
              </w:tabs>
              <w:jc w:val="center"/>
              <w:rPr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 xml:space="preserve">Werkproces </w:t>
            </w:r>
            <w:r>
              <w:rPr>
                <w:b/>
                <w:bCs/>
                <w:sz w:val="20"/>
                <w:szCs w:val="20"/>
              </w:rPr>
              <w:t>2.2</w:t>
            </w:r>
            <w:r w:rsidRPr="00BB551A">
              <w:rPr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BB551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Geeft aanwijzingen</w:t>
            </w:r>
          </w:p>
        </w:tc>
      </w:tr>
      <w:tr w:rsidR="004A1EED" w:rsidRPr="0036668A" w14:paraId="1D99C93E" w14:textId="77777777" w:rsidTr="7CFFC66D">
        <w:tc>
          <w:tcPr>
            <w:tcW w:w="2537" w:type="pct"/>
            <w:shd w:val="clear" w:color="auto" w:fill="E7E6E6" w:themeFill="background2"/>
          </w:tcPr>
          <w:p w14:paraId="652FCEAB" w14:textId="3E92F451" w:rsidR="004A1EED" w:rsidRPr="0036668A" w:rsidRDefault="004A1EED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</w:t>
            </w:r>
            <w:r w:rsidR="001F36F8">
              <w:rPr>
                <w:b/>
                <w:bCs/>
                <w:sz w:val="20"/>
                <w:szCs w:val="20"/>
              </w:rPr>
              <w:t>ortfolio</w:t>
            </w:r>
          </w:p>
        </w:tc>
        <w:tc>
          <w:tcPr>
            <w:tcW w:w="204" w:type="pct"/>
            <w:shd w:val="clear" w:color="auto" w:fill="E7E6E6" w:themeFill="background2"/>
          </w:tcPr>
          <w:p w14:paraId="76185C3F" w14:textId="77777777" w:rsidR="004A1EED" w:rsidRPr="0036668A" w:rsidRDefault="004A1EED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14:paraId="1F97CCD5" w14:textId="77777777" w:rsidR="004A1EED" w:rsidRPr="0036668A" w:rsidRDefault="004A1EED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4A1EED" w:rsidRPr="0036668A" w14:paraId="1272F3CA" w14:textId="77777777" w:rsidTr="7CFFC66D">
        <w:tc>
          <w:tcPr>
            <w:tcW w:w="2537" w:type="pct"/>
          </w:tcPr>
          <w:p w14:paraId="77B05CD4" w14:textId="0311DA89" w:rsidR="004A1EED" w:rsidRPr="006F7E97" w:rsidRDefault="007AB088" w:rsidP="7CFFC66D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Geeft klimmers aanwijzingen met betrekking tot de klimvaardigheidstoets.</w:t>
            </w:r>
          </w:p>
        </w:tc>
        <w:tc>
          <w:tcPr>
            <w:tcW w:w="204" w:type="pct"/>
          </w:tcPr>
          <w:p w14:paraId="43E620CF" w14:textId="77777777" w:rsidR="004A1EED" w:rsidRPr="0036668A" w:rsidRDefault="004A1EED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14:paraId="6E857F56" w14:textId="77777777" w:rsidR="004A1EED" w:rsidRPr="0036668A" w:rsidRDefault="004A1EED" w:rsidP="00012134">
            <w:pPr>
              <w:rPr>
                <w:sz w:val="20"/>
                <w:szCs w:val="20"/>
              </w:rPr>
            </w:pPr>
          </w:p>
        </w:tc>
      </w:tr>
      <w:tr w:rsidR="004A1EED" w:rsidRPr="0036668A" w14:paraId="5FDB3F94" w14:textId="77777777" w:rsidTr="7CFFC66D">
        <w:tc>
          <w:tcPr>
            <w:tcW w:w="2537" w:type="pct"/>
          </w:tcPr>
          <w:p w14:paraId="047D875A" w14:textId="0EB64E3D" w:rsidR="004A1EED" w:rsidRPr="0036668A" w:rsidRDefault="007AB088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Begeleidt positief.</w:t>
            </w:r>
          </w:p>
        </w:tc>
        <w:tc>
          <w:tcPr>
            <w:tcW w:w="204" w:type="pct"/>
          </w:tcPr>
          <w:p w14:paraId="5EBE3D1E" w14:textId="77777777" w:rsidR="004A1EED" w:rsidRPr="0036668A" w:rsidRDefault="004A1EED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433B954B" w14:textId="77777777" w:rsidR="004A1EED" w:rsidRPr="0036668A" w:rsidRDefault="004A1EED" w:rsidP="00012134">
            <w:pPr>
              <w:rPr>
                <w:sz w:val="20"/>
                <w:szCs w:val="20"/>
              </w:rPr>
            </w:pPr>
          </w:p>
        </w:tc>
      </w:tr>
      <w:tr w:rsidR="004A1EED" w:rsidRPr="0036668A" w14:paraId="03AB95E9" w14:textId="77777777" w:rsidTr="7CFFC66D">
        <w:tc>
          <w:tcPr>
            <w:tcW w:w="2537" w:type="pct"/>
          </w:tcPr>
          <w:p w14:paraId="4B473137" w14:textId="2811C3EA" w:rsidR="004A1EED" w:rsidRPr="0036668A" w:rsidRDefault="007AB088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Legt uit en past relevante regels toe.</w:t>
            </w:r>
          </w:p>
        </w:tc>
        <w:tc>
          <w:tcPr>
            <w:tcW w:w="204" w:type="pct"/>
          </w:tcPr>
          <w:p w14:paraId="0537D863" w14:textId="77777777" w:rsidR="004A1EED" w:rsidRPr="0036668A" w:rsidRDefault="004A1EED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4A74F36E" w14:textId="77777777" w:rsidR="004A1EED" w:rsidRPr="0036668A" w:rsidRDefault="004A1EED" w:rsidP="00012134">
            <w:pPr>
              <w:rPr>
                <w:sz w:val="20"/>
                <w:szCs w:val="20"/>
              </w:rPr>
            </w:pPr>
          </w:p>
        </w:tc>
      </w:tr>
      <w:tr w:rsidR="004A1EED" w:rsidRPr="0036668A" w14:paraId="65F89F65" w14:textId="77777777" w:rsidTr="7CFFC66D">
        <w:tc>
          <w:tcPr>
            <w:tcW w:w="2537" w:type="pct"/>
          </w:tcPr>
          <w:p w14:paraId="46FAF4E4" w14:textId="341495F1" w:rsidR="004A1EED" w:rsidRDefault="007AB088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Zorgt dat klimmers zich aan de regels houden.</w:t>
            </w:r>
          </w:p>
        </w:tc>
        <w:tc>
          <w:tcPr>
            <w:tcW w:w="204" w:type="pct"/>
          </w:tcPr>
          <w:p w14:paraId="2491A0F4" w14:textId="77777777" w:rsidR="004A1EED" w:rsidRPr="0036668A" w:rsidRDefault="004A1EED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01D8671E" w14:textId="77777777" w:rsidR="004A1EED" w:rsidRPr="0036668A" w:rsidRDefault="004A1EED" w:rsidP="00012134">
            <w:pPr>
              <w:rPr>
                <w:sz w:val="20"/>
                <w:szCs w:val="20"/>
              </w:rPr>
            </w:pPr>
          </w:p>
        </w:tc>
      </w:tr>
      <w:tr w:rsidR="004A1EED" w:rsidRPr="0036668A" w14:paraId="46A5639A" w14:textId="77777777" w:rsidTr="7CFFC66D">
        <w:tc>
          <w:tcPr>
            <w:tcW w:w="2537" w:type="pct"/>
          </w:tcPr>
          <w:p w14:paraId="5E453F4C" w14:textId="42C477C7" w:rsidR="004A1EED" w:rsidRDefault="007AB088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Vangt klimmers na afloop van de klimvaardigheidstoets op.</w:t>
            </w:r>
          </w:p>
        </w:tc>
        <w:tc>
          <w:tcPr>
            <w:tcW w:w="204" w:type="pct"/>
          </w:tcPr>
          <w:p w14:paraId="219A3C40" w14:textId="77777777" w:rsidR="004A1EED" w:rsidRPr="0036668A" w:rsidRDefault="004A1EED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35061D78" w14:textId="77777777" w:rsidR="004A1EED" w:rsidRPr="0036668A" w:rsidRDefault="004A1EED" w:rsidP="00012134">
            <w:pPr>
              <w:rPr>
                <w:sz w:val="20"/>
                <w:szCs w:val="20"/>
              </w:rPr>
            </w:pPr>
          </w:p>
        </w:tc>
      </w:tr>
      <w:tr w:rsidR="004A1EED" w:rsidRPr="0036668A" w14:paraId="17CFEE50" w14:textId="77777777" w:rsidTr="7CFFC66D">
        <w:tc>
          <w:tcPr>
            <w:tcW w:w="2537" w:type="pct"/>
            <w:shd w:val="clear" w:color="auto" w:fill="E7E6E6" w:themeFill="background2"/>
          </w:tcPr>
          <w:p w14:paraId="51EAF112" w14:textId="77777777" w:rsidR="004A1EED" w:rsidRPr="0036668A" w:rsidRDefault="004A1EED" w:rsidP="00012134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14:paraId="3D2F2F7C" w14:textId="77777777" w:rsidR="004A1EED" w:rsidRPr="00BB551A" w:rsidRDefault="004A1EED" w:rsidP="00012134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 xml:space="preserve">De </w:t>
            </w:r>
            <w:r>
              <w:rPr>
                <w:sz w:val="20"/>
                <w:szCs w:val="20"/>
              </w:rPr>
              <w:t>aanwijzingen zijn afgestemd op het niveau van de klimmers en de beleving van de klimmers</w:t>
            </w:r>
            <w:r w:rsidRPr="00BB551A">
              <w:rPr>
                <w:sz w:val="20"/>
                <w:szCs w:val="20"/>
              </w:rPr>
              <w:t>. </w:t>
            </w:r>
          </w:p>
          <w:p w14:paraId="563D69C2" w14:textId="77777777" w:rsidR="004A1EED" w:rsidRPr="0036668A" w:rsidRDefault="004A1EED" w:rsidP="00012134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aanwijzingen dragen bij aan de ontwikkeling van de klimmers en het positieve verloop van de klimvaardigheidstoets</w:t>
            </w:r>
            <w:r w:rsidRPr="00BB551A">
              <w:rPr>
                <w:sz w:val="20"/>
                <w:szCs w:val="20"/>
              </w:rPr>
              <w:t> 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14:paraId="0D0F1CC8" w14:textId="77777777" w:rsidR="004A1EED" w:rsidRPr="0036668A" w:rsidRDefault="004A1EED" w:rsidP="00012134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 heeft</w:t>
            </w:r>
            <w:r w:rsidRPr="00BB551A">
              <w:rPr>
                <w:b/>
                <w:bCs/>
                <w:sz w:val="20"/>
                <w:szCs w:val="20"/>
              </w:rPr>
              <w:t xml:space="preserve"> laten zien dit werkproces te beheersen: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b/>
                  <w:bCs/>
                  <w:sz w:val="20"/>
                  <w:szCs w:val="20"/>
                </w:rPr>
                <w:id w:val="-47534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133923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14:paraId="58D8751E" w14:textId="77777777" w:rsidR="004A1EED" w:rsidRDefault="004A1EED">
      <w:pPr>
        <w:rPr>
          <w:sz w:val="20"/>
          <w:szCs w:val="20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="001B6DC3" w:rsidRPr="0036668A" w14:paraId="09308683" w14:textId="77777777" w:rsidTr="7CFFC66D">
        <w:tc>
          <w:tcPr>
            <w:tcW w:w="5000" w:type="pct"/>
            <w:gridSpan w:val="3"/>
            <w:shd w:val="clear" w:color="auto" w:fill="70AD47" w:themeFill="accent6"/>
          </w:tcPr>
          <w:p w14:paraId="12F98358" w14:textId="77777777" w:rsidR="001B6DC3" w:rsidRPr="0036668A" w:rsidRDefault="001B6DC3" w:rsidP="00012134">
            <w:pPr>
              <w:tabs>
                <w:tab w:val="left" w:pos="2376"/>
              </w:tabs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ab/>
            </w:r>
            <w:r w:rsidRPr="00BB551A">
              <w:rPr>
                <w:b/>
                <w:bCs/>
                <w:sz w:val="20"/>
                <w:szCs w:val="20"/>
              </w:rPr>
              <w:t xml:space="preserve">Werkproces </w:t>
            </w:r>
            <w:r>
              <w:rPr>
                <w:b/>
                <w:bCs/>
                <w:sz w:val="20"/>
                <w:szCs w:val="20"/>
              </w:rPr>
              <w:t>2.2.4</w:t>
            </w:r>
            <w:r w:rsidRPr="00BB551A">
              <w:rPr>
                <w:b/>
                <w:bCs/>
                <w:sz w:val="20"/>
                <w:szCs w:val="20"/>
              </w:rPr>
              <w:t xml:space="preserve"> Evalueert </w:t>
            </w:r>
            <w:r>
              <w:rPr>
                <w:b/>
                <w:bCs/>
                <w:sz w:val="20"/>
                <w:szCs w:val="20"/>
              </w:rPr>
              <w:t>klimvaardigheidstoetsen en reflecteert op eigen handelen</w:t>
            </w:r>
          </w:p>
        </w:tc>
      </w:tr>
      <w:tr w:rsidR="001B6DC3" w:rsidRPr="0036668A" w14:paraId="0493962E" w14:textId="77777777" w:rsidTr="7CFFC66D">
        <w:tc>
          <w:tcPr>
            <w:tcW w:w="2537" w:type="pct"/>
            <w:shd w:val="clear" w:color="auto" w:fill="E7E6E6" w:themeFill="background2"/>
          </w:tcPr>
          <w:p w14:paraId="25A50444" w14:textId="77777777" w:rsidR="001B6DC3" w:rsidRPr="0036668A" w:rsidRDefault="001B6DC3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Portfolio</w:t>
            </w:r>
          </w:p>
        </w:tc>
        <w:tc>
          <w:tcPr>
            <w:tcW w:w="204" w:type="pct"/>
            <w:shd w:val="clear" w:color="auto" w:fill="E7E6E6" w:themeFill="background2"/>
          </w:tcPr>
          <w:p w14:paraId="46A172C7" w14:textId="77777777" w:rsidR="001B6DC3" w:rsidRPr="0036668A" w:rsidRDefault="001B6DC3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14:paraId="3ABD2079" w14:textId="77777777" w:rsidR="001B6DC3" w:rsidRPr="0036668A" w:rsidRDefault="001B6DC3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1B6DC3" w:rsidRPr="0036668A" w14:paraId="7B1F66E1" w14:textId="77777777" w:rsidTr="7CFFC66D">
        <w:tc>
          <w:tcPr>
            <w:tcW w:w="2537" w:type="pct"/>
            <w:vAlign w:val="bottom"/>
          </w:tcPr>
          <w:p w14:paraId="5252763F" w14:textId="5AC5887D" w:rsidR="001B6DC3" w:rsidRPr="0036668A" w:rsidRDefault="62ED6F07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Evalueert samen met de klimmers de klimvaardigheidstoets.</w:t>
            </w:r>
          </w:p>
        </w:tc>
        <w:tc>
          <w:tcPr>
            <w:tcW w:w="204" w:type="pct"/>
          </w:tcPr>
          <w:p w14:paraId="408F2761" w14:textId="77777777" w:rsidR="001B6DC3" w:rsidRPr="0036668A" w:rsidRDefault="001B6DC3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14:paraId="4EE67B92" w14:textId="77777777" w:rsidR="001B6DC3" w:rsidRPr="0036668A" w:rsidRDefault="001B6DC3" w:rsidP="00012134">
            <w:pPr>
              <w:rPr>
                <w:sz w:val="20"/>
                <w:szCs w:val="20"/>
              </w:rPr>
            </w:pPr>
          </w:p>
        </w:tc>
      </w:tr>
      <w:tr w:rsidR="001B6DC3" w:rsidRPr="0036668A" w14:paraId="2804CC59" w14:textId="77777777" w:rsidTr="7CFFC66D">
        <w:tc>
          <w:tcPr>
            <w:tcW w:w="2537" w:type="pct"/>
            <w:vAlign w:val="bottom"/>
          </w:tcPr>
          <w:p w14:paraId="5B88400E" w14:textId="247BB0E3" w:rsidR="001B6DC3" w:rsidRPr="006F7E97" w:rsidRDefault="62ED6F07" w:rsidP="7CFFC66D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Verzorgt reglementaire zaken voor en na de klimvaardigheidstoets.</w:t>
            </w:r>
          </w:p>
        </w:tc>
        <w:tc>
          <w:tcPr>
            <w:tcW w:w="204" w:type="pct"/>
          </w:tcPr>
          <w:p w14:paraId="150E4CB4" w14:textId="77777777" w:rsidR="001B6DC3" w:rsidRPr="0036668A" w:rsidRDefault="001B6DC3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60A15348" w14:textId="77777777" w:rsidR="001B6DC3" w:rsidRPr="0036668A" w:rsidRDefault="001B6DC3" w:rsidP="00012134">
            <w:pPr>
              <w:rPr>
                <w:sz w:val="20"/>
                <w:szCs w:val="20"/>
              </w:rPr>
            </w:pPr>
          </w:p>
        </w:tc>
      </w:tr>
      <w:tr w:rsidR="001B6DC3" w:rsidRPr="0036668A" w14:paraId="3E679B23" w14:textId="77777777" w:rsidTr="7CFFC66D">
        <w:tc>
          <w:tcPr>
            <w:tcW w:w="2537" w:type="pct"/>
            <w:vAlign w:val="center"/>
          </w:tcPr>
          <w:p w14:paraId="7BAAA41E" w14:textId="72CC6F7B" w:rsidR="001B6DC3" w:rsidRPr="0036668A" w:rsidRDefault="62ED6F07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Reflecteert op eigen handelen. </w:t>
            </w:r>
          </w:p>
        </w:tc>
        <w:tc>
          <w:tcPr>
            <w:tcW w:w="204" w:type="pct"/>
          </w:tcPr>
          <w:p w14:paraId="5C670E3B" w14:textId="77777777" w:rsidR="001B6DC3" w:rsidRPr="0036668A" w:rsidRDefault="001B6DC3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7899C6AC" w14:textId="77777777" w:rsidR="001B6DC3" w:rsidRPr="0036668A" w:rsidRDefault="001B6DC3" w:rsidP="00012134">
            <w:pPr>
              <w:rPr>
                <w:sz w:val="20"/>
                <w:szCs w:val="20"/>
              </w:rPr>
            </w:pPr>
          </w:p>
        </w:tc>
      </w:tr>
      <w:tr w:rsidR="001B6DC3" w:rsidRPr="0036668A" w14:paraId="68BA0B95" w14:textId="77777777" w:rsidTr="7CFFC66D">
        <w:tc>
          <w:tcPr>
            <w:tcW w:w="2537" w:type="pct"/>
            <w:shd w:val="clear" w:color="auto" w:fill="E7E6E6" w:themeFill="background2"/>
          </w:tcPr>
          <w:p w14:paraId="27B761DC" w14:textId="77777777" w:rsidR="001B6DC3" w:rsidRPr="0036668A" w:rsidRDefault="001B6DC3" w:rsidP="00012134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lastRenderedPageBreak/>
              <w:t>De resultaten van dit werkproces zijn: </w:t>
            </w:r>
          </w:p>
          <w:p w14:paraId="41320E16" w14:textId="77777777" w:rsidR="001B6DC3" w:rsidRPr="00BB551A" w:rsidRDefault="001B6DC3" w:rsidP="00012134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 xml:space="preserve">De evaluatie </w:t>
            </w:r>
            <w:r>
              <w:rPr>
                <w:sz w:val="20"/>
                <w:szCs w:val="20"/>
              </w:rPr>
              <w:t>is gericht op wat goed ging en wat beter kan.</w:t>
            </w:r>
            <w:r w:rsidRPr="00BB551A">
              <w:rPr>
                <w:sz w:val="20"/>
                <w:szCs w:val="20"/>
              </w:rPr>
              <w:t> </w:t>
            </w:r>
          </w:p>
          <w:p w14:paraId="385341AD" w14:textId="77777777" w:rsidR="001B6DC3" w:rsidRPr="0036668A" w:rsidRDefault="001B6DC3" w:rsidP="00012134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 xml:space="preserve">De zelfreflectie leidt tot inzicht in de eigen bekwaamheden en ontwikkelpunten bij het </w:t>
            </w:r>
            <w:r>
              <w:rPr>
                <w:sz w:val="20"/>
                <w:szCs w:val="20"/>
              </w:rPr>
              <w:t>begeleiden</w:t>
            </w:r>
            <w:r w:rsidRPr="00BB551A">
              <w:rPr>
                <w:sz w:val="20"/>
                <w:szCs w:val="20"/>
              </w:rPr>
              <w:t xml:space="preserve"> van klimvaardigheidstoetsen. 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14:paraId="6D0B61F6" w14:textId="77777777" w:rsidR="001B6DC3" w:rsidRPr="0036668A" w:rsidRDefault="001B6DC3" w:rsidP="00012134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 heeft</w:t>
            </w:r>
            <w:r w:rsidRPr="00BB551A">
              <w:rPr>
                <w:b/>
                <w:bCs/>
                <w:sz w:val="20"/>
                <w:szCs w:val="20"/>
              </w:rPr>
              <w:t xml:space="preserve"> laten zien dit werkproces te beheersen: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b/>
                  <w:bCs/>
                  <w:sz w:val="20"/>
                  <w:szCs w:val="20"/>
                </w:rPr>
                <w:id w:val="-784579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950898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14:paraId="5D9D8498" w14:textId="77777777" w:rsidR="004A1EED" w:rsidRDefault="004A1EED">
      <w:pPr>
        <w:rPr>
          <w:sz w:val="20"/>
          <w:szCs w:val="20"/>
        </w:rPr>
      </w:pPr>
    </w:p>
    <w:p w14:paraId="14AF8672" w14:textId="77777777" w:rsidR="00333F04" w:rsidRDefault="00333F04">
      <w:pPr>
        <w:spacing w:after="160" w:line="259" w:lineRule="auto"/>
        <w:rPr>
          <w:sz w:val="20"/>
          <w:szCs w:val="20"/>
        </w:rPr>
        <w:sectPr w:rsidR="00333F04" w:rsidSect="0038490F">
          <w:footerReference w:type="default" r:id="rId14"/>
          <w:pgSz w:w="16838" w:h="11906" w:orient="landscape"/>
          <w:pgMar w:top="1417" w:right="1417" w:bottom="1417" w:left="1417" w:header="709" w:footer="709" w:gutter="0"/>
          <w:cols w:space="708"/>
          <w:docGrid w:linePitch="360"/>
        </w:sectPr>
      </w:pPr>
    </w:p>
    <w:p w14:paraId="2CC571A5" w14:textId="77777777" w:rsidR="007610A2" w:rsidRDefault="007610A2">
      <w:pPr>
        <w:spacing w:after="160" w:line="259" w:lineRule="auto"/>
        <w:rPr>
          <w:sz w:val="20"/>
          <w:szCs w:val="20"/>
        </w:rPr>
      </w:pPr>
    </w:p>
    <w:p w14:paraId="46F5C218" w14:textId="71828909" w:rsidR="0038490F" w:rsidRPr="0036668A" w:rsidRDefault="00C4601E" w:rsidP="7CFFC66D">
      <w:pPr>
        <w:pStyle w:val="NKBVKop1"/>
        <w:framePr w:wrap="around"/>
      </w:pPr>
      <w:r>
        <w:t>EV1 Begeleiden van klimmers in de rots</w:t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="000B5F7B" w:rsidRPr="0036668A" w14:paraId="3D0B5354" w14:textId="77777777" w:rsidTr="7CFFC66D">
        <w:tc>
          <w:tcPr>
            <w:tcW w:w="5000" w:type="pct"/>
            <w:gridSpan w:val="3"/>
            <w:shd w:val="clear" w:color="auto" w:fill="70AD47" w:themeFill="accent6"/>
          </w:tcPr>
          <w:p w14:paraId="1D255A71" w14:textId="77777777" w:rsidR="000B5F7B" w:rsidRPr="0036668A" w:rsidRDefault="000B5F7B" w:rsidP="00012134">
            <w:pPr>
              <w:tabs>
                <w:tab w:val="left" w:pos="2376"/>
              </w:tabs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ab/>
            </w:r>
            <w:r w:rsidRPr="00BB551A">
              <w:rPr>
                <w:b/>
                <w:bCs/>
                <w:sz w:val="20"/>
                <w:szCs w:val="20"/>
              </w:rPr>
              <w:t xml:space="preserve">Werkproces </w:t>
            </w:r>
            <w:r>
              <w:rPr>
                <w:b/>
                <w:bCs/>
                <w:sz w:val="20"/>
                <w:szCs w:val="20"/>
              </w:rPr>
              <w:t>EV1.1 Begeleidt naklimmers in de rots</w:t>
            </w:r>
          </w:p>
        </w:tc>
      </w:tr>
      <w:tr w:rsidR="000B5F7B" w:rsidRPr="0036668A" w14:paraId="17EC0BF5" w14:textId="77777777" w:rsidTr="7CFFC66D">
        <w:tc>
          <w:tcPr>
            <w:tcW w:w="2537" w:type="pct"/>
            <w:shd w:val="clear" w:color="auto" w:fill="E7E6E6" w:themeFill="background2"/>
          </w:tcPr>
          <w:p w14:paraId="768892C8" w14:textId="06B859A7" w:rsidR="000B5F7B" w:rsidRPr="0036668A" w:rsidRDefault="000B5F7B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</w:t>
            </w:r>
            <w:r w:rsidR="003E3CD7">
              <w:rPr>
                <w:b/>
                <w:bCs/>
                <w:sz w:val="20"/>
                <w:szCs w:val="20"/>
              </w:rPr>
              <w:t>raktijk</w:t>
            </w:r>
          </w:p>
        </w:tc>
        <w:tc>
          <w:tcPr>
            <w:tcW w:w="204" w:type="pct"/>
            <w:shd w:val="clear" w:color="auto" w:fill="E7E6E6" w:themeFill="background2"/>
          </w:tcPr>
          <w:p w14:paraId="7073F79E" w14:textId="77777777" w:rsidR="000B5F7B" w:rsidRPr="0036668A" w:rsidRDefault="000B5F7B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14:paraId="2BEF5712" w14:textId="77777777" w:rsidR="000B5F7B" w:rsidRPr="0036668A" w:rsidRDefault="000B5F7B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0B5F7B" w:rsidRPr="0036668A" w14:paraId="52A1FE0C" w14:textId="77777777" w:rsidTr="7CFFC66D">
        <w:tc>
          <w:tcPr>
            <w:tcW w:w="2537" w:type="pct"/>
            <w:vAlign w:val="bottom"/>
          </w:tcPr>
          <w:p w14:paraId="1505B10E" w14:textId="53724E42" w:rsidR="000B5F7B" w:rsidRPr="00545868" w:rsidRDefault="340FEFE2" w:rsidP="7CFFC66D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Stemt de manier van omgang af op de klimmers en benadert hen op positieve wijze.</w:t>
            </w:r>
          </w:p>
        </w:tc>
        <w:tc>
          <w:tcPr>
            <w:tcW w:w="204" w:type="pct"/>
          </w:tcPr>
          <w:p w14:paraId="16661E49" w14:textId="77777777" w:rsidR="000B5F7B" w:rsidRPr="0036668A" w:rsidRDefault="000B5F7B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14:paraId="66A492D6" w14:textId="77777777" w:rsidR="000B5F7B" w:rsidRPr="0036668A" w:rsidRDefault="000B5F7B" w:rsidP="00012134">
            <w:pPr>
              <w:rPr>
                <w:sz w:val="20"/>
                <w:szCs w:val="20"/>
              </w:rPr>
            </w:pPr>
          </w:p>
        </w:tc>
      </w:tr>
      <w:tr w:rsidR="000B5F7B" w:rsidRPr="0036668A" w14:paraId="030F4461" w14:textId="77777777" w:rsidTr="7CFFC66D">
        <w:tc>
          <w:tcPr>
            <w:tcW w:w="2537" w:type="pct"/>
            <w:vAlign w:val="bottom"/>
          </w:tcPr>
          <w:p w14:paraId="198D1D82" w14:textId="44E2323B" w:rsidR="000B5F7B" w:rsidRPr="0082340C" w:rsidRDefault="340FEFE2" w:rsidP="7CFFC66D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Gebruikt heldere en begrijpelijke taal naar de klimmers.</w:t>
            </w:r>
          </w:p>
        </w:tc>
        <w:tc>
          <w:tcPr>
            <w:tcW w:w="204" w:type="pct"/>
          </w:tcPr>
          <w:p w14:paraId="55B1D66C" w14:textId="77777777" w:rsidR="000B5F7B" w:rsidRPr="0036668A" w:rsidRDefault="000B5F7B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227BD10A" w14:textId="77777777" w:rsidR="000B5F7B" w:rsidRPr="0036668A" w:rsidRDefault="000B5F7B" w:rsidP="00012134">
            <w:pPr>
              <w:rPr>
                <w:sz w:val="20"/>
                <w:szCs w:val="20"/>
              </w:rPr>
            </w:pPr>
          </w:p>
        </w:tc>
      </w:tr>
      <w:tr w:rsidR="000B5F7B" w:rsidRPr="0036668A" w14:paraId="68AF640F" w14:textId="77777777" w:rsidTr="7CFFC66D">
        <w:tc>
          <w:tcPr>
            <w:tcW w:w="2537" w:type="pct"/>
            <w:vAlign w:val="center"/>
          </w:tcPr>
          <w:p w14:paraId="39EA754A" w14:textId="2D15C189" w:rsidR="000B5F7B" w:rsidRPr="0036668A" w:rsidRDefault="340FEFE2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Motiveert, stimuleert en enthousiasmeert de klimmers. </w:t>
            </w:r>
          </w:p>
        </w:tc>
        <w:tc>
          <w:tcPr>
            <w:tcW w:w="204" w:type="pct"/>
          </w:tcPr>
          <w:p w14:paraId="72A27072" w14:textId="77777777" w:rsidR="000B5F7B" w:rsidRPr="0036668A" w:rsidRDefault="000B5F7B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5CC0BA13" w14:textId="77777777" w:rsidR="000B5F7B" w:rsidRPr="0036668A" w:rsidRDefault="000B5F7B" w:rsidP="00012134">
            <w:pPr>
              <w:rPr>
                <w:sz w:val="20"/>
                <w:szCs w:val="20"/>
              </w:rPr>
            </w:pPr>
          </w:p>
        </w:tc>
      </w:tr>
      <w:tr w:rsidR="000B5F7B" w:rsidRPr="0036668A" w14:paraId="2C3D1F8A" w14:textId="77777777" w:rsidTr="7CFFC66D">
        <w:tc>
          <w:tcPr>
            <w:tcW w:w="2537" w:type="pct"/>
            <w:vAlign w:val="center"/>
          </w:tcPr>
          <w:p w14:paraId="7BECB259" w14:textId="07C8BE7C" w:rsidR="000B5F7B" w:rsidRDefault="340FEFE2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Informeert en betrekt klimmers bij het verloop van de klimles of klimdag.</w:t>
            </w:r>
          </w:p>
        </w:tc>
        <w:tc>
          <w:tcPr>
            <w:tcW w:w="204" w:type="pct"/>
          </w:tcPr>
          <w:p w14:paraId="4282F811" w14:textId="77777777" w:rsidR="000B5F7B" w:rsidRPr="0036668A" w:rsidRDefault="000B5F7B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35738835" w14:textId="77777777" w:rsidR="000B5F7B" w:rsidRPr="0036668A" w:rsidRDefault="000B5F7B" w:rsidP="00012134">
            <w:pPr>
              <w:rPr>
                <w:sz w:val="20"/>
                <w:szCs w:val="20"/>
              </w:rPr>
            </w:pPr>
          </w:p>
        </w:tc>
      </w:tr>
      <w:tr w:rsidR="000B5F7B" w:rsidRPr="0036668A" w14:paraId="66A09D46" w14:textId="77777777" w:rsidTr="7CFFC66D">
        <w:tc>
          <w:tcPr>
            <w:tcW w:w="2537" w:type="pct"/>
            <w:vAlign w:val="center"/>
          </w:tcPr>
          <w:p w14:paraId="63443625" w14:textId="44E96AC9" w:rsidR="000B5F7B" w:rsidRDefault="340FEFE2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Bewaakt (en ziet toe op) de veiligheid.</w:t>
            </w:r>
          </w:p>
        </w:tc>
        <w:tc>
          <w:tcPr>
            <w:tcW w:w="204" w:type="pct"/>
          </w:tcPr>
          <w:p w14:paraId="4ADE19FC" w14:textId="77777777" w:rsidR="000B5F7B" w:rsidRPr="0036668A" w:rsidRDefault="000B5F7B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4597ABA4" w14:textId="77777777" w:rsidR="000B5F7B" w:rsidRPr="0036668A" w:rsidRDefault="000B5F7B" w:rsidP="00012134">
            <w:pPr>
              <w:rPr>
                <w:sz w:val="20"/>
                <w:szCs w:val="20"/>
              </w:rPr>
            </w:pPr>
          </w:p>
        </w:tc>
      </w:tr>
      <w:tr w:rsidR="000B5F7B" w:rsidRPr="0036668A" w14:paraId="04B75604" w14:textId="77777777" w:rsidTr="7CFFC66D">
        <w:tc>
          <w:tcPr>
            <w:tcW w:w="2537" w:type="pct"/>
            <w:vAlign w:val="center"/>
          </w:tcPr>
          <w:p w14:paraId="3845DD49" w14:textId="462AFFEF" w:rsidR="000B5F7B" w:rsidRPr="00C53F21" w:rsidRDefault="340FEFE2" w:rsidP="7CFFC66D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Besteed aandacht aan het voorkomen van blessures.</w:t>
            </w:r>
          </w:p>
        </w:tc>
        <w:tc>
          <w:tcPr>
            <w:tcW w:w="204" w:type="pct"/>
          </w:tcPr>
          <w:p w14:paraId="6B470F4F" w14:textId="77777777" w:rsidR="000B5F7B" w:rsidRPr="0036668A" w:rsidRDefault="000B5F7B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20234914" w14:textId="77777777" w:rsidR="000B5F7B" w:rsidRPr="0036668A" w:rsidRDefault="000B5F7B" w:rsidP="00012134">
            <w:pPr>
              <w:rPr>
                <w:sz w:val="20"/>
                <w:szCs w:val="20"/>
              </w:rPr>
            </w:pPr>
          </w:p>
        </w:tc>
      </w:tr>
      <w:tr w:rsidR="000B5F7B" w:rsidRPr="0036668A" w14:paraId="2A6FAE1B" w14:textId="77777777" w:rsidTr="7CFFC66D">
        <w:tc>
          <w:tcPr>
            <w:tcW w:w="2537" w:type="pct"/>
            <w:vAlign w:val="center"/>
          </w:tcPr>
          <w:p w14:paraId="21B7B2E2" w14:textId="75F5E2A8" w:rsidR="000B5F7B" w:rsidRDefault="340FEFE2" w:rsidP="00012134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Vertoont voorbeeldgedrag op en rond de klimlocatie.</w:t>
            </w:r>
          </w:p>
        </w:tc>
        <w:tc>
          <w:tcPr>
            <w:tcW w:w="204" w:type="pct"/>
          </w:tcPr>
          <w:p w14:paraId="1F56543B" w14:textId="77777777" w:rsidR="000B5F7B" w:rsidRPr="0036668A" w:rsidRDefault="000B5F7B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4DEA23E4" w14:textId="77777777" w:rsidR="000B5F7B" w:rsidRPr="0036668A" w:rsidRDefault="000B5F7B" w:rsidP="00012134">
            <w:pPr>
              <w:rPr>
                <w:sz w:val="20"/>
                <w:szCs w:val="20"/>
              </w:rPr>
            </w:pPr>
          </w:p>
        </w:tc>
      </w:tr>
      <w:tr w:rsidR="000B5F7B" w:rsidRPr="0036668A" w14:paraId="57626FFD" w14:textId="77777777" w:rsidTr="7CFFC66D">
        <w:tc>
          <w:tcPr>
            <w:tcW w:w="2537" w:type="pct"/>
            <w:shd w:val="clear" w:color="auto" w:fill="E7E6E6" w:themeFill="background2"/>
          </w:tcPr>
          <w:p w14:paraId="19771834" w14:textId="77777777" w:rsidR="000B5F7B" w:rsidRPr="0036668A" w:rsidRDefault="000B5F7B" w:rsidP="00012134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14:paraId="08E846EE" w14:textId="77777777" w:rsidR="000B5F7B" w:rsidRPr="00BB551A" w:rsidRDefault="000B5F7B" w:rsidP="00012134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 xml:space="preserve">De </w:t>
            </w:r>
            <w:r>
              <w:rPr>
                <w:sz w:val="20"/>
                <w:szCs w:val="20"/>
              </w:rPr>
              <w:t>begeleiding sluit aan bij de klimmers.</w:t>
            </w:r>
            <w:r w:rsidRPr="00BB551A">
              <w:rPr>
                <w:sz w:val="20"/>
                <w:szCs w:val="20"/>
              </w:rPr>
              <w:t> </w:t>
            </w:r>
          </w:p>
          <w:p w14:paraId="51F5C93D" w14:textId="77777777" w:rsidR="000B5F7B" w:rsidRDefault="000B5F7B" w:rsidP="00012134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 xml:space="preserve">De </w:t>
            </w:r>
            <w:r>
              <w:rPr>
                <w:sz w:val="20"/>
                <w:szCs w:val="20"/>
              </w:rPr>
              <w:t>begeleiding ondersteunt een positief leerklimaat.</w:t>
            </w:r>
          </w:p>
          <w:p w14:paraId="5D360C83" w14:textId="77777777" w:rsidR="000B5F7B" w:rsidRPr="0036668A" w:rsidRDefault="000B5F7B" w:rsidP="00012134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 sociale en fysieke veiligheid zijn gewaarborgd.</w:t>
            </w:r>
            <w:r w:rsidRPr="00BB551A">
              <w:rPr>
                <w:sz w:val="20"/>
                <w:szCs w:val="20"/>
              </w:rPr>
              <w:t> 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14:paraId="7D8AF83E" w14:textId="77777777" w:rsidR="000B5F7B" w:rsidRPr="0036668A" w:rsidRDefault="000B5F7B" w:rsidP="00012134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 heeft</w:t>
            </w:r>
            <w:r w:rsidRPr="00BB551A">
              <w:rPr>
                <w:b/>
                <w:bCs/>
                <w:sz w:val="20"/>
                <w:szCs w:val="20"/>
              </w:rPr>
              <w:t xml:space="preserve"> laten zien dit werkproces te beheersen: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b/>
                  <w:bCs/>
                  <w:sz w:val="20"/>
                  <w:szCs w:val="20"/>
                </w:rPr>
                <w:id w:val="-1064096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-1689215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14:paraId="6D6C4F33" w14:textId="77777777" w:rsidR="0038490F" w:rsidRDefault="0038490F">
      <w:pPr>
        <w:rPr>
          <w:sz w:val="20"/>
          <w:szCs w:val="20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="005C164B" w:rsidRPr="0036668A" w14:paraId="7013D58F" w14:textId="77777777" w:rsidTr="7CFFC66D">
        <w:tc>
          <w:tcPr>
            <w:tcW w:w="5000" w:type="pct"/>
            <w:gridSpan w:val="3"/>
            <w:shd w:val="clear" w:color="auto" w:fill="70AD47" w:themeFill="accent6"/>
          </w:tcPr>
          <w:p w14:paraId="60386F54" w14:textId="77777777" w:rsidR="005C164B" w:rsidRPr="0036668A" w:rsidRDefault="005C164B" w:rsidP="00012134">
            <w:pPr>
              <w:tabs>
                <w:tab w:val="left" w:pos="2376"/>
              </w:tabs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ab/>
            </w:r>
            <w:r w:rsidRPr="00BB551A">
              <w:rPr>
                <w:b/>
                <w:bCs/>
                <w:sz w:val="20"/>
                <w:szCs w:val="20"/>
              </w:rPr>
              <w:t xml:space="preserve">Werkproces </w:t>
            </w:r>
            <w:r>
              <w:rPr>
                <w:b/>
                <w:bCs/>
                <w:sz w:val="20"/>
                <w:szCs w:val="20"/>
              </w:rPr>
              <w:t>EV1.2 Klimt met een naklimmer</w:t>
            </w:r>
          </w:p>
        </w:tc>
      </w:tr>
      <w:tr w:rsidR="005C164B" w:rsidRPr="0036668A" w14:paraId="6DE3418B" w14:textId="77777777" w:rsidTr="7CFFC66D">
        <w:tc>
          <w:tcPr>
            <w:tcW w:w="2537" w:type="pct"/>
            <w:shd w:val="clear" w:color="auto" w:fill="E7E6E6" w:themeFill="background2"/>
          </w:tcPr>
          <w:p w14:paraId="43F4CC4E" w14:textId="1F31182E" w:rsidR="005C164B" w:rsidRPr="0036668A" w:rsidRDefault="005C164B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</w:t>
            </w:r>
            <w:r w:rsidR="003E3CD7">
              <w:rPr>
                <w:b/>
                <w:bCs/>
                <w:sz w:val="20"/>
                <w:szCs w:val="20"/>
              </w:rPr>
              <w:t>raktijk</w:t>
            </w:r>
          </w:p>
        </w:tc>
        <w:tc>
          <w:tcPr>
            <w:tcW w:w="204" w:type="pct"/>
            <w:shd w:val="clear" w:color="auto" w:fill="E7E6E6" w:themeFill="background2"/>
          </w:tcPr>
          <w:p w14:paraId="214EA1D5" w14:textId="77777777" w:rsidR="005C164B" w:rsidRPr="0036668A" w:rsidRDefault="005C164B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14:paraId="60A32585" w14:textId="77777777" w:rsidR="005C164B" w:rsidRPr="0036668A" w:rsidRDefault="005C164B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5C164B" w:rsidRPr="0036668A" w14:paraId="7D94BD22" w14:textId="77777777" w:rsidTr="7CFFC66D">
        <w:tc>
          <w:tcPr>
            <w:tcW w:w="2537" w:type="pct"/>
            <w:vAlign w:val="bottom"/>
          </w:tcPr>
          <w:p w14:paraId="6DA56FD5" w14:textId="348E0000" w:rsidR="005C164B" w:rsidRPr="00191286" w:rsidRDefault="7C7CFB2B" w:rsidP="7CFFC66D">
            <w:pPr>
              <w:rPr>
                <w:sz w:val="20"/>
                <w:szCs w:val="20"/>
              </w:rPr>
            </w:pPr>
            <w:r w:rsidRPr="7CFFC66D">
              <w:rPr>
                <w:sz w:val="20"/>
                <w:szCs w:val="20"/>
              </w:rPr>
              <w:t>Past de voor de route benodigde klimtechnieken toe.</w:t>
            </w:r>
          </w:p>
        </w:tc>
        <w:tc>
          <w:tcPr>
            <w:tcW w:w="204" w:type="pct"/>
          </w:tcPr>
          <w:p w14:paraId="7EC01D76" w14:textId="77777777" w:rsidR="005C164B" w:rsidRPr="0036668A" w:rsidRDefault="005C164B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14:paraId="2B37250A" w14:textId="77777777" w:rsidR="005C164B" w:rsidRPr="0036668A" w:rsidRDefault="005C164B" w:rsidP="00012134">
            <w:pPr>
              <w:rPr>
                <w:sz w:val="20"/>
                <w:szCs w:val="20"/>
              </w:rPr>
            </w:pPr>
          </w:p>
        </w:tc>
      </w:tr>
      <w:tr w:rsidR="005C164B" w:rsidRPr="0036668A" w14:paraId="4C0E8ACD" w14:textId="77777777" w:rsidTr="7CFFC66D">
        <w:tc>
          <w:tcPr>
            <w:tcW w:w="2537" w:type="pct"/>
            <w:vAlign w:val="bottom"/>
          </w:tcPr>
          <w:p w14:paraId="4E28ACA6" w14:textId="77777777" w:rsidR="005C164B" w:rsidRPr="006F7E97" w:rsidRDefault="005C164B" w:rsidP="00012134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Geeft klimtechnische aanwijzingen aan de naklimmer.</w:t>
            </w:r>
          </w:p>
        </w:tc>
        <w:tc>
          <w:tcPr>
            <w:tcW w:w="204" w:type="pct"/>
          </w:tcPr>
          <w:p w14:paraId="09743A58" w14:textId="77777777" w:rsidR="005C164B" w:rsidRPr="0036668A" w:rsidRDefault="005C164B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4AEEF3DF" w14:textId="77777777" w:rsidR="005C164B" w:rsidRPr="0036668A" w:rsidRDefault="005C164B" w:rsidP="00012134">
            <w:pPr>
              <w:rPr>
                <w:sz w:val="20"/>
                <w:szCs w:val="20"/>
              </w:rPr>
            </w:pPr>
          </w:p>
        </w:tc>
      </w:tr>
      <w:tr w:rsidR="005C164B" w:rsidRPr="0036668A" w14:paraId="0DED6A83" w14:textId="77777777" w:rsidTr="7CFFC66D">
        <w:tc>
          <w:tcPr>
            <w:tcW w:w="2537" w:type="pct"/>
            <w:vAlign w:val="center"/>
          </w:tcPr>
          <w:p w14:paraId="64EFBDAD" w14:textId="77777777" w:rsidR="005C164B" w:rsidRPr="0036668A" w:rsidRDefault="005C164B" w:rsidP="00012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Kent de noodzakelijke knopen om de gekozen technieken uit te kunnen voeren.</w:t>
            </w:r>
          </w:p>
        </w:tc>
        <w:tc>
          <w:tcPr>
            <w:tcW w:w="204" w:type="pct"/>
          </w:tcPr>
          <w:p w14:paraId="5C4C8291" w14:textId="77777777" w:rsidR="005C164B" w:rsidRPr="0036668A" w:rsidRDefault="005C164B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7E39E404" w14:textId="77777777" w:rsidR="005C164B" w:rsidRPr="0036668A" w:rsidRDefault="005C164B" w:rsidP="00012134">
            <w:pPr>
              <w:rPr>
                <w:sz w:val="20"/>
                <w:szCs w:val="20"/>
              </w:rPr>
            </w:pPr>
          </w:p>
        </w:tc>
      </w:tr>
      <w:tr w:rsidR="005C164B" w:rsidRPr="0036668A" w14:paraId="3C32678F" w14:textId="77777777" w:rsidTr="7CFFC66D">
        <w:tc>
          <w:tcPr>
            <w:tcW w:w="2537" w:type="pct"/>
            <w:vAlign w:val="center"/>
          </w:tcPr>
          <w:p w14:paraId="681BDD35" w14:textId="77777777" w:rsidR="005C164B" w:rsidRDefault="005C164B" w:rsidP="00012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Bouwt de zekeringsketen en standplaatsen met verschillende vaste punten logisch en correct.</w:t>
            </w:r>
          </w:p>
        </w:tc>
        <w:tc>
          <w:tcPr>
            <w:tcW w:w="204" w:type="pct"/>
          </w:tcPr>
          <w:p w14:paraId="10022E3F" w14:textId="77777777" w:rsidR="005C164B" w:rsidRPr="0036668A" w:rsidRDefault="005C164B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3EB4E142" w14:textId="77777777" w:rsidR="005C164B" w:rsidRPr="0036668A" w:rsidRDefault="005C164B" w:rsidP="00012134">
            <w:pPr>
              <w:rPr>
                <w:sz w:val="20"/>
                <w:szCs w:val="20"/>
              </w:rPr>
            </w:pPr>
          </w:p>
        </w:tc>
      </w:tr>
      <w:tr w:rsidR="005C164B" w:rsidRPr="0036668A" w14:paraId="481C747F" w14:textId="77777777" w:rsidTr="7CFFC66D">
        <w:tc>
          <w:tcPr>
            <w:tcW w:w="2537" w:type="pct"/>
            <w:vAlign w:val="center"/>
          </w:tcPr>
          <w:p w14:paraId="74BBB6D5" w14:textId="77777777" w:rsidR="005C164B" w:rsidRDefault="005C164B" w:rsidP="00012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 een standplaats op de juiste manier aan (bij verandering van situatie).</w:t>
            </w:r>
          </w:p>
        </w:tc>
        <w:tc>
          <w:tcPr>
            <w:tcW w:w="204" w:type="pct"/>
          </w:tcPr>
          <w:p w14:paraId="6061FA12" w14:textId="77777777" w:rsidR="005C164B" w:rsidRPr="0036668A" w:rsidRDefault="005C164B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29C36593" w14:textId="77777777" w:rsidR="005C164B" w:rsidRPr="0036668A" w:rsidRDefault="005C164B" w:rsidP="00012134">
            <w:pPr>
              <w:rPr>
                <w:sz w:val="20"/>
                <w:szCs w:val="20"/>
              </w:rPr>
            </w:pPr>
          </w:p>
        </w:tc>
      </w:tr>
      <w:tr w:rsidR="005C164B" w:rsidRPr="0036668A" w14:paraId="6DD0A7D2" w14:textId="77777777" w:rsidTr="7CFFC66D">
        <w:tc>
          <w:tcPr>
            <w:tcW w:w="2537" w:type="pct"/>
            <w:vAlign w:val="center"/>
          </w:tcPr>
          <w:p w14:paraId="06ADF98B" w14:textId="77777777" w:rsidR="005C164B" w:rsidRDefault="005C164B" w:rsidP="00012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Maakt gebruik van juiste touwcommando’s en communiceert deze met de naklimmer.</w:t>
            </w:r>
          </w:p>
        </w:tc>
        <w:tc>
          <w:tcPr>
            <w:tcW w:w="204" w:type="pct"/>
          </w:tcPr>
          <w:p w14:paraId="5B4AEEF5" w14:textId="77777777" w:rsidR="005C164B" w:rsidRPr="0036668A" w:rsidRDefault="005C164B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64BE2650" w14:textId="77777777" w:rsidR="005C164B" w:rsidRPr="0036668A" w:rsidRDefault="005C164B" w:rsidP="00012134">
            <w:pPr>
              <w:rPr>
                <w:sz w:val="20"/>
                <w:szCs w:val="20"/>
              </w:rPr>
            </w:pPr>
          </w:p>
        </w:tc>
      </w:tr>
      <w:tr w:rsidR="005C164B" w:rsidRPr="0036668A" w14:paraId="632DF983" w14:textId="77777777" w:rsidTr="7CFFC66D">
        <w:tc>
          <w:tcPr>
            <w:tcW w:w="2537" w:type="pct"/>
            <w:vAlign w:val="center"/>
          </w:tcPr>
          <w:p w14:paraId="78C31E8B" w14:textId="77777777" w:rsidR="005C164B" w:rsidRDefault="005C164B" w:rsidP="00012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Houdt contact met de naklimmer.</w:t>
            </w:r>
          </w:p>
        </w:tc>
        <w:tc>
          <w:tcPr>
            <w:tcW w:w="204" w:type="pct"/>
          </w:tcPr>
          <w:p w14:paraId="7077B30E" w14:textId="77777777" w:rsidR="005C164B" w:rsidRPr="0036668A" w:rsidRDefault="005C164B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3B1D03F7" w14:textId="77777777" w:rsidR="005C164B" w:rsidRPr="0036668A" w:rsidRDefault="005C164B" w:rsidP="00012134">
            <w:pPr>
              <w:rPr>
                <w:sz w:val="20"/>
                <w:szCs w:val="20"/>
              </w:rPr>
            </w:pPr>
          </w:p>
        </w:tc>
      </w:tr>
      <w:tr w:rsidR="005C164B" w:rsidRPr="0036668A" w14:paraId="56FA1E1E" w14:textId="77777777" w:rsidTr="7CFFC66D">
        <w:tc>
          <w:tcPr>
            <w:tcW w:w="2537" w:type="pct"/>
            <w:shd w:val="clear" w:color="auto" w:fill="E7E6E6" w:themeFill="background2"/>
          </w:tcPr>
          <w:p w14:paraId="75CA0E2C" w14:textId="77777777" w:rsidR="005C164B" w:rsidRPr="0036668A" w:rsidRDefault="005C164B" w:rsidP="00012134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14:paraId="638EAA4A" w14:textId="77777777" w:rsidR="005C164B" w:rsidRPr="0036668A" w:rsidRDefault="005C164B" w:rsidP="00012134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BB551A">
              <w:rPr>
                <w:sz w:val="20"/>
                <w:szCs w:val="20"/>
              </w:rPr>
              <w:t xml:space="preserve">De </w:t>
            </w:r>
            <w:r>
              <w:rPr>
                <w:sz w:val="20"/>
                <w:szCs w:val="20"/>
              </w:rPr>
              <w:t>sociale en fysieke veiligheid zijn gewaarborgd.</w:t>
            </w:r>
            <w:r w:rsidRPr="00BB551A">
              <w:rPr>
                <w:sz w:val="20"/>
                <w:szCs w:val="20"/>
              </w:rPr>
              <w:t> 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14:paraId="7327BFE8" w14:textId="77777777" w:rsidR="005C164B" w:rsidRPr="0036668A" w:rsidRDefault="005C164B" w:rsidP="00012134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 heeft</w:t>
            </w:r>
            <w:r w:rsidRPr="00BB551A">
              <w:rPr>
                <w:b/>
                <w:bCs/>
                <w:sz w:val="20"/>
                <w:szCs w:val="20"/>
              </w:rPr>
              <w:t xml:space="preserve"> laten zien dit werkproces te beheersen: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b/>
                  <w:bCs/>
                  <w:sz w:val="20"/>
                  <w:szCs w:val="20"/>
                </w:rPr>
                <w:id w:val="519819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-1336833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14:paraId="75D6857B" w14:textId="77777777" w:rsidR="00C66E1C" w:rsidRDefault="00C66E1C"/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7101"/>
        <w:gridCol w:w="571"/>
        <w:gridCol w:w="6322"/>
      </w:tblGrid>
      <w:tr w:rsidR="00A91F74" w:rsidRPr="0036668A" w14:paraId="557E8796" w14:textId="77777777" w:rsidTr="7CFFC66D">
        <w:tc>
          <w:tcPr>
            <w:tcW w:w="5000" w:type="pct"/>
            <w:gridSpan w:val="3"/>
            <w:shd w:val="clear" w:color="auto" w:fill="70AD47" w:themeFill="accent6"/>
          </w:tcPr>
          <w:p w14:paraId="6FACDBF0" w14:textId="20932C1E" w:rsidR="00A91F74" w:rsidRPr="0036668A" w:rsidRDefault="00A91F74" w:rsidP="00012134">
            <w:pPr>
              <w:tabs>
                <w:tab w:val="left" w:pos="2376"/>
              </w:tabs>
              <w:rPr>
                <w:sz w:val="20"/>
                <w:szCs w:val="20"/>
              </w:rPr>
            </w:pPr>
            <w:r w:rsidRPr="0036668A">
              <w:rPr>
                <w:sz w:val="20"/>
                <w:szCs w:val="20"/>
              </w:rPr>
              <w:tab/>
            </w:r>
            <w:r w:rsidRPr="00BB551A">
              <w:rPr>
                <w:b/>
                <w:bCs/>
                <w:sz w:val="20"/>
                <w:szCs w:val="20"/>
              </w:rPr>
              <w:t xml:space="preserve">Werkproces </w:t>
            </w:r>
            <w:r>
              <w:rPr>
                <w:b/>
                <w:bCs/>
                <w:sz w:val="20"/>
                <w:szCs w:val="20"/>
              </w:rPr>
              <w:t>EV1.3 Handelt in geval van een noodsituatie</w:t>
            </w:r>
            <w:r w:rsidR="00C66E1C">
              <w:rPr>
                <w:b/>
                <w:bCs/>
                <w:sz w:val="20"/>
                <w:szCs w:val="20"/>
              </w:rPr>
              <w:t xml:space="preserve"> (twee noodsituaties)</w:t>
            </w:r>
          </w:p>
        </w:tc>
      </w:tr>
      <w:tr w:rsidR="003C2217" w:rsidRPr="0036668A" w14:paraId="3A6DDAAA" w14:textId="77777777" w:rsidTr="003C2217">
        <w:tc>
          <w:tcPr>
            <w:tcW w:w="2537" w:type="pct"/>
            <w:shd w:val="clear" w:color="auto" w:fill="E7E6E6" w:themeFill="background2"/>
          </w:tcPr>
          <w:p w14:paraId="32F83937" w14:textId="77777777" w:rsidR="003C2217" w:rsidRDefault="003C2217" w:rsidP="003C221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Beschrijving noodsituatie 1</w:t>
            </w:r>
          </w:p>
          <w:p w14:paraId="616763E4" w14:textId="77777777" w:rsidR="003C2217" w:rsidRDefault="003C2217" w:rsidP="003C2217">
            <w:pPr>
              <w:rPr>
                <w:b/>
                <w:bCs/>
                <w:sz w:val="20"/>
                <w:szCs w:val="20"/>
              </w:rPr>
            </w:pPr>
          </w:p>
          <w:p w14:paraId="14DABDD0" w14:textId="388564BF" w:rsidR="003C2217" w:rsidRPr="0036668A" w:rsidRDefault="003C2217" w:rsidP="003C221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63" w:type="pct"/>
            <w:gridSpan w:val="2"/>
            <w:shd w:val="clear" w:color="auto" w:fill="E7E6E6" w:themeFill="background2"/>
          </w:tcPr>
          <w:p w14:paraId="5CF83DF5" w14:textId="77777777" w:rsidR="003C2217" w:rsidRPr="0036668A" w:rsidRDefault="003C2217" w:rsidP="003C221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3C2217" w:rsidRPr="0036668A" w14:paraId="4DD30C79" w14:textId="77777777" w:rsidTr="003C2217">
        <w:tc>
          <w:tcPr>
            <w:tcW w:w="2537" w:type="pct"/>
            <w:shd w:val="clear" w:color="auto" w:fill="E7E6E6" w:themeFill="background2"/>
          </w:tcPr>
          <w:p w14:paraId="22A90EB0" w14:textId="77777777" w:rsidR="003C2217" w:rsidRDefault="003C2217" w:rsidP="003C221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Beschrijving noodsituatie 2</w:t>
            </w:r>
          </w:p>
          <w:p w14:paraId="42A79A54" w14:textId="77777777" w:rsidR="003C2217" w:rsidRDefault="003C2217" w:rsidP="003C2217">
            <w:pPr>
              <w:rPr>
                <w:b/>
                <w:bCs/>
                <w:sz w:val="20"/>
                <w:szCs w:val="20"/>
              </w:rPr>
            </w:pPr>
          </w:p>
          <w:p w14:paraId="1EF0EEBB" w14:textId="7076CE0C" w:rsidR="003C2217" w:rsidRPr="0036668A" w:rsidRDefault="003C2217" w:rsidP="003C221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63" w:type="pct"/>
            <w:gridSpan w:val="2"/>
            <w:shd w:val="clear" w:color="auto" w:fill="E7E6E6" w:themeFill="background2"/>
          </w:tcPr>
          <w:p w14:paraId="41895D74" w14:textId="77777777" w:rsidR="003C2217" w:rsidRPr="0036668A" w:rsidRDefault="003C2217" w:rsidP="003C221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91F74" w:rsidRPr="0036668A" w14:paraId="2091C843" w14:textId="77777777" w:rsidTr="7CFFC66D">
        <w:tc>
          <w:tcPr>
            <w:tcW w:w="2537" w:type="pct"/>
            <w:shd w:val="clear" w:color="auto" w:fill="E7E6E6" w:themeFill="background2"/>
          </w:tcPr>
          <w:p w14:paraId="72247A01" w14:textId="0D91EB4C" w:rsidR="00A91F74" w:rsidRPr="0036668A" w:rsidRDefault="00A91F74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P</w:t>
            </w:r>
            <w:r w:rsidR="003E3CD7">
              <w:rPr>
                <w:b/>
                <w:bCs/>
                <w:sz w:val="20"/>
                <w:szCs w:val="20"/>
              </w:rPr>
              <w:t>raktijk</w:t>
            </w:r>
          </w:p>
        </w:tc>
        <w:tc>
          <w:tcPr>
            <w:tcW w:w="204" w:type="pct"/>
            <w:shd w:val="clear" w:color="auto" w:fill="E7E6E6" w:themeFill="background2"/>
          </w:tcPr>
          <w:p w14:paraId="7C696382" w14:textId="77777777" w:rsidR="00A91F74" w:rsidRPr="0036668A" w:rsidRDefault="00A91F74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O/V</w:t>
            </w:r>
          </w:p>
        </w:tc>
        <w:tc>
          <w:tcPr>
            <w:tcW w:w="2259" w:type="pct"/>
            <w:shd w:val="clear" w:color="auto" w:fill="E7E6E6" w:themeFill="background2"/>
          </w:tcPr>
          <w:p w14:paraId="721B68D6" w14:textId="77777777" w:rsidR="00A91F74" w:rsidRPr="0036668A" w:rsidRDefault="00A91F74" w:rsidP="00012134">
            <w:pPr>
              <w:rPr>
                <w:b/>
                <w:bCs/>
                <w:sz w:val="20"/>
                <w:szCs w:val="20"/>
              </w:rPr>
            </w:pPr>
            <w:r w:rsidRPr="0036668A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A91F74" w:rsidRPr="0036668A" w14:paraId="0BCA12B6" w14:textId="77777777" w:rsidTr="7CFFC66D">
        <w:tc>
          <w:tcPr>
            <w:tcW w:w="2537" w:type="pct"/>
            <w:vAlign w:val="bottom"/>
          </w:tcPr>
          <w:p w14:paraId="345D6064" w14:textId="0151603B" w:rsidR="00A91F74" w:rsidRPr="00C66E1C" w:rsidRDefault="00A91F74" w:rsidP="7CFFC6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Handelt tijdig.</w:t>
            </w:r>
          </w:p>
        </w:tc>
        <w:tc>
          <w:tcPr>
            <w:tcW w:w="204" w:type="pct"/>
          </w:tcPr>
          <w:p w14:paraId="7D479B7D" w14:textId="77777777" w:rsidR="00A91F74" w:rsidRPr="0036668A" w:rsidRDefault="00A91F74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 w:val="restart"/>
          </w:tcPr>
          <w:p w14:paraId="3F250F55" w14:textId="77777777" w:rsidR="00A91F74" w:rsidRPr="0036668A" w:rsidRDefault="00A91F74" w:rsidP="00012134">
            <w:pPr>
              <w:rPr>
                <w:sz w:val="20"/>
                <w:szCs w:val="20"/>
              </w:rPr>
            </w:pPr>
          </w:p>
        </w:tc>
      </w:tr>
      <w:tr w:rsidR="00A91F74" w:rsidRPr="0036668A" w14:paraId="78943A31" w14:textId="77777777" w:rsidTr="7CFFC66D">
        <w:tc>
          <w:tcPr>
            <w:tcW w:w="2537" w:type="pct"/>
            <w:vAlign w:val="bottom"/>
          </w:tcPr>
          <w:p w14:paraId="623C99FF" w14:textId="77777777" w:rsidR="00A91F74" w:rsidRPr="006F7E97" w:rsidRDefault="00A91F74" w:rsidP="00012134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Treed besluitvaardig op.</w:t>
            </w:r>
          </w:p>
        </w:tc>
        <w:tc>
          <w:tcPr>
            <w:tcW w:w="204" w:type="pct"/>
          </w:tcPr>
          <w:p w14:paraId="49ECA939" w14:textId="77777777" w:rsidR="00A91F74" w:rsidRPr="0036668A" w:rsidRDefault="00A91F74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1724C487" w14:textId="77777777" w:rsidR="00A91F74" w:rsidRPr="0036668A" w:rsidRDefault="00A91F74" w:rsidP="00012134">
            <w:pPr>
              <w:rPr>
                <w:sz w:val="20"/>
                <w:szCs w:val="20"/>
              </w:rPr>
            </w:pPr>
          </w:p>
        </w:tc>
      </w:tr>
      <w:tr w:rsidR="00A91F74" w:rsidRPr="0036668A" w14:paraId="415EACAA" w14:textId="77777777" w:rsidTr="7CFFC66D">
        <w:tc>
          <w:tcPr>
            <w:tcW w:w="2537" w:type="pct"/>
            <w:vAlign w:val="center"/>
          </w:tcPr>
          <w:p w14:paraId="6989711E" w14:textId="77777777" w:rsidR="00A91F74" w:rsidRPr="0036668A" w:rsidRDefault="00A91F74" w:rsidP="00012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Communiceert doelgericht en duidelijk met betrokkenen.</w:t>
            </w:r>
          </w:p>
        </w:tc>
        <w:tc>
          <w:tcPr>
            <w:tcW w:w="204" w:type="pct"/>
          </w:tcPr>
          <w:p w14:paraId="58C58DE6" w14:textId="77777777" w:rsidR="00A91F74" w:rsidRPr="0036668A" w:rsidRDefault="00A91F74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2DE19004" w14:textId="77777777" w:rsidR="00A91F74" w:rsidRPr="0036668A" w:rsidRDefault="00A91F74" w:rsidP="00012134">
            <w:pPr>
              <w:rPr>
                <w:sz w:val="20"/>
                <w:szCs w:val="20"/>
              </w:rPr>
            </w:pPr>
          </w:p>
        </w:tc>
      </w:tr>
      <w:tr w:rsidR="00A91F74" w:rsidRPr="0036668A" w14:paraId="6466DA7D" w14:textId="77777777" w:rsidTr="7CFFC66D">
        <w:tc>
          <w:tcPr>
            <w:tcW w:w="2537" w:type="pct"/>
            <w:vAlign w:val="center"/>
          </w:tcPr>
          <w:p w14:paraId="6812CCF9" w14:textId="39DCCA57" w:rsidR="00A91F74" w:rsidRDefault="00A91F74" w:rsidP="00012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Beheerst relevante technieken en procedures bij veel voorkomende noodsituaties zoals e</w:t>
            </w:r>
            <w:r w:rsidR="0085448D">
              <w:rPr>
                <w:sz w:val="20"/>
                <w:szCs w:val="20"/>
              </w:rPr>
              <w:t>en</w:t>
            </w:r>
            <w:r>
              <w:rPr>
                <w:sz w:val="20"/>
                <w:szCs w:val="20"/>
              </w:rPr>
              <w:t xml:space="preserve"> klimmer die niet meer verder durft/kan klimmen of een gewonde klimmer.</w:t>
            </w:r>
          </w:p>
        </w:tc>
        <w:tc>
          <w:tcPr>
            <w:tcW w:w="204" w:type="pct"/>
          </w:tcPr>
          <w:p w14:paraId="344E56C8" w14:textId="77777777" w:rsidR="00A91F74" w:rsidRPr="0036668A" w:rsidRDefault="00A91F74" w:rsidP="00012134">
            <w:pPr>
              <w:rPr>
                <w:sz w:val="20"/>
                <w:szCs w:val="20"/>
              </w:rPr>
            </w:pPr>
          </w:p>
        </w:tc>
        <w:tc>
          <w:tcPr>
            <w:tcW w:w="2259" w:type="pct"/>
            <w:vMerge/>
          </w:tcPr>
          <w:p w14:paraId="3C6406D4" w14:textId="77777777" w:rsidR="00A91F74" w:rsidRPr="0036668A" w:rsidRDefault="00A91F74" w:rsidP="00012134">
            <w:pPr>
              <w:rPr>
                <w:sz w:val="20"/>
                <w:szCs w:val="20"/>
              </w:rPr>
            </w:pPr>
          </w:p>
        </w:tc>
      </w:tr>
      <w:tr w:rsidR="00A91F74" w:rsidRPr="0036668A" w14:paraId="1F8600BA" w14:textId="77777777" w:rsidTr="7CFFC66D">
        <w:tc>
          <w:tcPr>
            <w:tcW w:w="2537" w:type="pct"/>
            <w:shd w:val="clear" w:color="auto" w:fill="E7E6E6" w:themeFill="background2"/>
          </w:tcPr>
          <w:p w14:paraId="58D8E7B1" w14:textId="77777777" w:rsidR="00A91F74" w:rsidRPr="0036668A" w:rsidRDefault="00A91F74" w:rsidP="00012134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resultaten van dit werkproces zijn: </w:t>
            </w:r>
          </w:p>
          <w:p w14:paraId="10FC58C9" w14:textId="50FC543D" w:rsidR="00A91F74" w:rsidRPr="00195A80" w:rsidRDefault="00A91F74" w:rsidP="00195A80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 is adequaat gehandeld in geval van een noodsituatie.</w:t>
            </w:r>
          </w:p>
        </w:tc>
        <w:tc>
          <w:tcPr>
            <w:tcW w:w="2463" w:type="pct"/>
            <w:gridSpan w:val="2"/>
            <w:shd w:val="clear" w:color="auto" w:fill="E7E6E6" w:themeFill="background2"/>
          </w:tcPr>
          <w:p w14:paraId="3BE6C7A6" w14:textId="77777777" w:rsidR="00A91F74" w:rsidRPr="0036668A" w:rsidRDefault="00A91F74" w:rsidP="00012134">
            <w:pPr>
              <w:rPr>
                <w:b/>
                <w:bCs/>
                <w:sz w:val="20"/>
                <w:szCs w:val="20"/>
              </w:rPr>
            </w:pPr>
            <w:r w:rsidRPr="00BB551A">
              <w:rPr>
                <w:b/>
                <w:bCs/>
                <w:sz w:val="20"/>
                <w:szCs w:val="20"/>
              </w:rPr>
              <w:t>De kandidaat heeft</w:t>
            </w:r>
            <w:r>
              <w:rPr>
                <w:b/>
                <w:bCs/>
                <w:sz w:val="20"/>
                <w:szCs w:val="20"/>
              </w:rPr>
              <w:t xml:space="preserve"> voldoende gescoord op alle onderwerpen en heeft</w:t>
            </w:r>
            <w:r w:rsidRPr="00BB551A">
              <w:rPr>
                <w:b/>
                <w:bCs/>
                <w:sz w:val="20"/>
                <w:szCs w:val="20"/>
              </w:rPr>
              <w:t xml:space="preserve"> laten zien dit werkproces te beheersen: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sdt>
              <w:sdtPr>
                <w:rPr>
                  <w:b/>
                  <w:bCs/>
                  <w:sz w:val="20"/>
                  <w:szCs w:val="20"/>
                </w:rPr>
                <w:id w:val="-1968585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JA/</w:t>
            </w:r>
            <w:sdt>
              <w:sdtPr>
                <w:rPr>
                  <w:b/>
                  <w:bCs/>
                  <w:sz w:val="20"/>
                  <w:szCs w:val="20"/>
                </w:rPr>
                <w:id w:val="849447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36668A">
              <w:rPr>
                <w:b/>
                <w:bCs/>
                <w:sz w:val="20"/>
                <w:szCs w:val="20"/>
              </w:rPr>
              <w:t>NEE</w:t>
            </w:r>
          </w:p>
        </w:tc>
      </w:tr>
    </w:tbl>
    <w:p w14:paraId="62BFD932" w14:textId="77777777" w:rsidR="000B5F7B" w:rsidRPr="00BE32CC" w:rsidRDefault="000B5F7B" w:rsidP="00C66E1C">
      <w:pPr>
        <w:rPr>
          <w:sz w:val="2"/>
          <w:szCs w:val="2"/>
        </w:rPr>
      </w:pPr>
    </w:p>
    <w:sectPr w:rsidR="000B5F7B" w:rsidRPr="00BE32CC" w:rsidSect="0038490F">
      <w:footerReference w:type="default" r:id="rId15"/>
      <w:pgSz w:w="16838" w:h="11906" w:orient="landscape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3CD86" w14:textId="77777777" w:rsidR="00C34E94" w:rsidRDefault="00C34E94" w:rsidP="00D40BCE">
      <w:pPr>
        <w:spacing w:line="240" w:lineRule="auto"/>
      </w:pPr>
      <w:r>
        <w:separator/>
      </w:r>
    </w:p>
  </w:endnote>
  <w:endnote w:type="continuationSeparator" w:id="0">
    <w:p w14:paraId="45CE28EB" w14:textId="77777777" w:rsidR="00C34E94" w:rsidRDefault="00C34E94" w:rsidP="00D40B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Pro-Regular">
    <w:panose1 w:val="02000503030000020004"/>
    <w:charset w:val="00"/>
    <w:family w:val="modern"/>
    <w:notTrueType/>
    <w:pitch w:val="variable"/>
    <w:sig w:usb0="800002AF" w:usb1="4000206A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INPro-Black">
    <w:panose1 w:val="02000503030000020004"/>
    <w:charset w:val="00"/>
    <w:family w:val="modern"/>
    <w:notTrueType/>
    <w:pitch w:val="variable"/>
    <w:sig w:usb0="800002AF" w:usb1="4000206A" w:usb2="00000000" w:usb3="00000000" w:csb0="0000009F" w:csb1="00000000"/>
  </w:font>
  <w:font w:name="DINPro-Bold">
    <w:panose1 w:val="02000503030000020004"/>
    <w:charset w:val="00"/>
    <w:family w:val="modern"/>
    <w:notTrueType/>
    <w:pitch w:val="variable"/>
    <w:sig w:usb0="800002AF" w:usb1="4000206A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1189782"/>
      <w:docPartObj>
        <w:docPartGallery w:val="Page Numbers (Bottom of Page)"/>
        <w:docPartUnique/>
      </w:docPartObj>
    </w:sdtPr>
    <w:sdtContent>
      <w:p w14:paraId="2BA57587" w14:textId="77777777" w:rsidR="00906BFB" w:rsidRDefault="004437EE">
        <w:pPr>
          <w:pStyle w:val="Voettekst"/>
          <w:jc w:val="right"/>
        </w:pPr>
        <w:r>
          <w:rPr>
            <w:noProof/>
            <w:color w:val="auto"/>
            <w:sz w:val="18"/>
            <w:szCs w:val="18"/>
          </w:rPr>
          <w:drawing>
            <wp:anchor distT="0" distB="0" distL="114300" distR="114300" simplePos="0" relativeHeight="251658241" behindDoc="0" locked="0" layoutInCell="1" allowOverlap="1" wp14:anchorId="34691EBB" wp14:editId="0D48BEA3">
              <wp:simplePos x="0" y="0"/>
              <wp:positionH relativeFrom="column">
                <wp:posOffset>4835525</wp:posOffset>
              </wp:positionH>
              <wp:positionV relativeFrom="paragraph">
                <wp:posOffset>-18415</wp:posOffset>
              </wp:positionV>
              <wp:extent cx="542925" cy="542925"/>
              <wp:effectExtent l="0" t="0" r="9525" b="9525"/>
              <wp:wrapNone/>
              <wp:docPr id="63036017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036017" name="Afbeelding 63036017"/>
                      <pic:cNvPicPr/>
                    </pic:nvPicPr>
                    <pic:blipFill>
                      <a:blip r:embed="rId1">
                        <a:alphaModFix amt="70000"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2925" cy="5429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  <w:color w:val="auto"/>
            <w:sz w:val="18"/>
            <w:szCs w:val="18"/>
          </w:rPr>
          <w:drawing>
            <wp:anchor distT="0" distB="0" distL="114300" distR="114300" simplePos="0" relativeHeight="251658240" behindDoc="0" locked="0" layoutInCell="1" allowOverlap="1" wp14:anchorId="366D6438" wp14:editId="3AC61981">
              <wp:simplePos x="0" y="0"/>
              <wp:positionH relativeFrom="column">
                <wp:posOffset>3095625</wp:posOffset>
              </wp:positionH>
              <wp:positionV relativeFrom="paragraph">
                <wp:posOffset>-22225</wp:posOffset>
              </wp:positionV>
              <wp:extent cx="1386840" cy="504825"/>
              <wp:effectExtent l="0" t="0" r="3810" b="9525"/>
              <wp:wrapNone/>
              <wp:docPr id="966044741" name="Afbeelding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6044741" name="Afbeelding 966044741"/>
                      <pic:cNvPicPr/>
                    </pic:nvPicPr>
                    <pic:blipFill>
                      <a:blip r:embed="rId2">
                        <a:alphaModFix amt="70000"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6840" cy="5048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059A7B10" w14:textId="69A76D6C" w:rsidR="00906BFB" w:rsidRDefault="002D2341">
    <w:pPr>
      <w:pStyle w:val="Voettekst"/>
    </w:pPr>
    <w:r>
      <w:t>Voorblad</w:t>
    </w:r>
    <w:r w:rsidR="006F582F" w:rsidRPr="006F582F">
      <w:t xml:space="preserve"> </w:t>
    </w:r>
    <w:r w:rsidR="006F582F">
      <w:t xml:space="preserve">PVB </w:t>
    </w:r>
    <w:r w:rsidR="0049161D">
      <w:t xml:space="preserve">SKB2 </w:t>
    </w:r>
    <w:r w:rsidR="00103353">
      <w:t>outdoor</w:t>
    </w:r>
    <w:r w:rsidR="006F582F">
      <w:tab/>
    </w:r>
    <w:r w:rsidR="006F582F">
      <w:tab/>
    </w:r>
    <w:r w:rsidR="006F582F">
      <w:tab/>
    </w:r>
    <w:r w:rsidR="006F582F">
      <w:tab/>
    </w:r>
    <w:r w:rsidR="006F582F">
      <w:tab/>
    </w:r>
    <w:r w:rsidR="006F582F">
      <w:tab/>
    </w:r>
    <w:r w:rsidR="006F582F">
      <w:tab/>
    </w:r>
    <w:r w:rsidR="006F582F">
      <w:tab/>
    </w:r>
    <w:r w:rsidR="006F582F" w:rsidRPr="00730B22">
      <w:rPr>
        <w:color w:val="auto"/>
        <w:sz w:val="18"/>
        <w:szCs w:val="18"/>
      </w:rPr>
      <w:t xml:space="preserve">Pagina </w:t>
    </w:r>
    <w:r w:rsidR="006F582F" w:rsidRPr="00730B22">
      <w:rPr>
        <w:color w:val="auto"/>
        <w:sz w:val="18"/>
        <w:szCs w:val="18"/>
      </w:rPr>
      <w:fldChar w:fldCharType="begin"/>
    </w:r>
    <w:r w:rsidR="006F582F" w:rsidRPr="00730B22">
      <w:rPr>
        <w:color w:val="auto"/>
        <w:sz w:val="18"/>
        <w:szCs w:val="18"/>
      </w:rPr>
      <w:instrText xml:space="preserve"> PAGE </w:instrText>
    </w:r>
    <w:r w:rsidR="006F582F" w:rsidRPr="00730B22">
      <w:rPr>
        <w:color w:val="auto"/>
        <w:sz w:val="18"/>
        <w:szCs w:val="18"/>
      </w:rPr>
      <w:fldChar w:fldCharType="separate"/>
    </w:r>
    <w:r w:rsidR="006F582F">
      <w:rPr>
        <w:color w:val="auto"/>
        <w:sz w:val="18"/>
        <w:szCs w:val="18"/>
      </w:rPr>
      <w:t>1</w:t>
    </w:r>
    <w:r w:rsidR="006F582F" w:rsidRPr="00730B22">
      <w:rPr>
        <w:color w:val="auto"/>
        <w:sz w:val="18"/>
        <w:szCs w:val="18"/>
      </w:rPr>
      <w:fldChar w:fldCharType="end"/>
    </w:r>
    <w:r w:rsidR="006F582F" w:rsidRPr="00730B22">
      <w:rPr>
        <w:color w:val="auto"/>
        <w:sz w:val="18"/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4186348"/>
      <w:docPartObj>
        <w:docPartGallery w:val="Page Numbers (Bottom of Page)"/>
        <w:docPartUnique/>
      </w:docPartObj>
    </w:sdtPr>
    <w:sdtContent>
      <w:p w14:paraId="64020076" w14:textId="77777777" w:rsidR="002D2341" w:rsidRDefault="006F2A38">
        <w:pPr>
          <w:pStyle w:val="Voettekst"/>
          <w:jc w:val="right"/>
        </w:pPr>
        <w:r>
          <w:rPr>
            <w:noProof/>
            <w:color w:val="auto"/>
            <w:sz w:val="18"/>
            <w:szCs w:val="18"/>
          </w:rPr>
          <w:drawing>
            <wp:anchor distT="0" distB="0" distL="114300" distR="114300" simplePos="0" relativeHeight="251658242" behindDoc="0" locked="0" layoutInCell="1" allowOverlap="1" wp14:anchorId="21EA9E8C" wp14:editId="3DF4FC65">
              <wp:simplePos x="0" y="0"/>
              <wp:positionH relativeFrom="column">
                <wp:posOffset>3133725</wp:posOffset>
              </wp:positionH>
              <wp:positionV relativeFrom="paragraph">
                <wp:posOffset>44450</wp:posOffset>
              </wp:positionV>
              <wp:extent cx="1386840" cy="504825"/>
              <wp:effectExtent l="0" t="0" r="3810" b="9525"/>
              <wp:wrapNone/>
              <wp:docPr id="1424372197" name="Afbeelding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6044741" name="Afbeelding 966044741"/>
                      <pic:cNvPicPr/>
                    </pic:nvPicPr>
                    <pic:blipFill>
                      <a:blip r:embed="rId1">
                        <a:alphaModFix amt="70000"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6840" cy="5048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  <w:color w:val="auto"/>
            <w:sz w:val="18"/>
            <w:szCs w:val="18"/>
          </w:rPr>
          <w:drawing>
            <wp:anchor distT="0" distB="0" distL="114300" distR="114300" simplePos="0" relativeHeight="251658243" behindDoc="0" locked="0" layoutInCell="1" allowOverlap="1" wp14:anchorId="34AC0360" wp14:editId="7A83774B">
              <wp:simplePos x="0" y="0"/>
              <wp:positionH relativeFrom="column">
                <wp:posOffset>4873625</wp:posOffset>
              </wp:positionH>
              <wp:positionV relativeFrom="paragraph">
                <wp:posOffset>48260</wp:posOffset>
              </wp:positionV>
              <wp:extent cx="542925" cy="542925"/>
              <wp:effectExtent l="0" t="0" r="9525" b="9525"/>
              <wp:wrapNone/>
              <wp:docPr id="481517311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036017" name="Afbeelding 63036017"/>
                      <pic:cNvPicPr/>
                    </pic:nvPicPr>
                    <pic:blipFill>
                      <a:blip r:embed="rId2">
                        <a:alphaModFix amt="70000"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2925" cy="5429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3BD8906D" w14:textId="1DB436DA" w:rsidR="002D2341" w:rsidRDefault="00DD12C5">
    <w:pPr>
      <w:pStyle w:val="Voettekst"/>
    </w:pPr>
    <w:r w:rsidRPr="00DD12C5">
      <w:t>2.1 Begeleiden bij lessen</w:t>
    </w:r>
    <w:r w:rsidR="006F2A38">
      <w:tab/>
    </w:r>
    <w:r w:rsidR="006F2A38">
      <w:tab/>
    </w:r>
    <w:r w:rsidR="006F2A38">
      <w:tab/>
    </w:r>
    <w:r w:rsidR="006F2A38">
      <w:tab/>
    </w:r>
    <w:r w:rsidR="006F2A38">
      <w:tab/>
    </w:r>
    <w:r w:rsidR="006F2A38">
      <w:tab/>
    </w:r>
    <w:r w:rsidR="006F2A38">
      <w:tab/>
    </w:r>
    <w:r w:rsidR="006F2A38">
      <w:tab/>
    </w:r>
    <w:r w:rsidR="006F2A38" w:rsidRPr="00730B22">
      <w:rPr>
        <w:color w:val="auto"/>
        <w:sz w:val="18"/>
        <w:szCs w:val="18"/>
      </w:rPr>
      <w:t xml:space="preserve">Pagina </w:t>
    </w:r>
    <w:r w:rsidR="006F2A38" w:rsidRPr="00730B22">
      <w:rPr>
        <w:color w:val="auto"/>
        <w:sz w:val="18"/>
        <w:szCs w:val="18"/>
      </w:rPr>
      <w:fldChar w:fldCharType="begin"/>
    </w:r>
    <w:r w:rsidR="006F2A38" w:rsidRPr="00730B22">
      <w:rPr>
        <w:color w:val="auto"/>
        <w:sz w:val="18"/>
        <w:szCs w:val="18"/>
      </w:rPr>
      <w:instrText xml:space="preserve"> PAGE </w:instrText>
    </w:r>
    <w:r w:rsidR="006F2A38" w:rsidRPr="00730B22">
      <w:rPr>
        <w:color w:val="auto"/>
        <w:sz w:val="18"/>
        <w:szCs w:val="18"/>
      </w:rPr>
      <w:fldChar w:fldCharType="separate"/>
    </w:r>
    <w:r w:rsidR="006F2A38">
      <w:rPr>
        <w:color w:val="auto"/>
        <w:sz w:val="18"/>
        <w:szCs w:val="18"/>
      </w:rPr>
      <w:t>2</w:t>
    </w:r>
    <w:r w:rsidR="006F2A38" w:rsidRPr="00730B22">
      <w:rPr>
        <w:color w:val="auto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3389080"/>
      <w:docPartObj>
        <w:docPartGallery w:val="Page Numbers (Bottom of Page)"/>
        <w:docPartUnique/>
      </w:docPartObj>
    </w:sdtPr>
    <w:sdtContent>
      <w:p w14:paraId="16251EBA" w14:textId="77777777" w:rsidR="00906BFB" w:rsidRDefault="006F2A38">
        <w:pPr>
          <w:pStyle w:val="Voettekst"/>
          <w:jc w:val="right"/>
        </w:pPr>
        <w:r>
          <w:rPr>
            <w:noProof/>
            <w:color w:val="auto"/>
            <w:sz w:val="18"/>
            <w:szCs w:val="18"/>
          </w:rPr>
          <w:drawing>
            <wp:anchor distT="0" distB="0" distL="114300" distR="114300" simplePos="0" relativeHeight="251658246" behindDoc="0" locked="0" layoutInCell="1" allowOverlap="1" wp14:anchorId="1984B3AD" wp14:editId="6D3D98AB">
              <wp:simplePos x="0" y="0"/>
              <wp:positionH relativeFrom="column">
                <wp:posOffset>5102225</wp:posOffset>
              </wp:positionH>
              <wp:positionV relativeFrom="paragraph">
                <wp:posOffset>48260</wp:posOffset>
              </wp:positionV>
              <wp:extent cx="542925" cy="542925"/>
              <wp:effectExtent l="0" t="0" r="9525" b="9525"/>
              <wp:wrapNone/>
              <wp:docPr id="467089606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036017" name="Afbeelding 63036017"/>
                      <pic:cNvPicPr/>
                    </pic:nvPicPr>
                    <pic:blipFill>
                      <a:blip r:embed="rId1">
                        <a:alphaModFix amt="70000"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2925" cy="5429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  <w:color w:val="auto"/>
            <w:sz w:val="18"/>
            <w:szCs w:val="18"/>
          </w:rPr>
          <w:drawing>
            <wp:anchor distT="0" distB="0" distL="114300" distR="114300" simplePos="0" relativeHeight="251658245" behindDoc="0" locked="0" layoutInCell="1" allowOverlap="1" wp14:anchorId="072F70F7" wp14:editId="6F16DC5E">
              <wp:simplePos x="0" y="0"/>
              <wp:positionH relativeFrom="column">
                <wp:posOffset>3362325</wp:posOffset>
              </wp:positionH>
              <wp:positionV relativeFrom="paragraph">
                <wp:posOffset>44450</wp:posOffset>
              </wp:positionV>
              <wp:extent cx="1386840" cy="504825"/>
              <wp:effectExtent l="0" t="0" r="3810" b="9525"/>
              <wp:wrapNone/>
              <wp:docPr id="1367722635" name="Afbeelding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6044741" name="Afbeelding 966044741"/>
                      <pic:cNvPicPr/>
                    </pic:nvPicPr>
                    <pic:blipFill>
                      <a:blip r:embed="rId2">
                        <a:alphaModFix amt="70000"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6840" cy="5048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29189406" w14:textId="5D4AF4F8" w:rsidR="00906BFB" w:rsidRDefault="00DD12C5">
    <w:pPr>
      <w:pStyle w:val="Voettekst"/>
    </w:pPr>
    <w:r w:rsidRPr="00DD12C5">
      <w:t>2.</w:t>
    </w:r>
    <w:r>
      <w:t>2</w:t>
    </w:r>
    <w:r w:rsidRPr="00DD12C5">
      <w:t xml:space="preserve"> Begeleiden bij </w:t>
    </w:r>
    <w:r>
      <w:t>klimvaardigheidstoetsen</w:t>
    </w:r>
    <w:r w:rsidR="006F2A38">
      <w:tab/>
    </w:r>
    <w:r w:rsidR="006F2A38">
      <w:tab/>
    </w:r>
    <w:r w:rsidR="006F2A38">
      <w:tab/>
    </w:r>
    <w:r w:rsidR="006F2A38">
      <w:tab/>
    </w:r>
    <w:r w:rsidR="006F2A38">
      <w:tab/>
    </w:r>
    <w:r w:rsidR="006F2A38">
      <w:tab/>
    </w:r>
    <w:r w:rsidR="006F2A38">
      <w:tab/>
    </w:r>
    <w:r w:rsidR="006F2A38">
      <w:tab/>
    </w:r>
    <w:r w:rsidR="006F2A38" w:rsidRPr="00730B22">
      <w:rPr>
        <w:color w:val="auto"/>
        <w:sz w:val="18"/>
        <w:szCs w:val="18"/>
      </w:rPr>
      <w:t xml:space="preserve">Pagina </w:t>
    </w:r>
    <w:r w:rsidR="006F2A38" w:rsidRPr="00730B22">
      <w:rPr>
        <w:color w:val="auto"/>
        <w:sz w:val="18"/>
        <w:szCs w:val="18"/>
      </w:rPr>
      <w:fldChar w:fldCharType="begin"/>
    </w:r>
    <w:r w:rsidR="006F2A38" w:rsidRPr="00730B22">
      <w:rPr>
        <w:color w:val="auto"/>
        <w:sz w:val="18"/>
        <w:szCs w:val="18"/>
      </w:rPr>
      <w:instrText xml:space="preserve"> PAGE </w:instrText>
    </w:r>
    <w:r w:rsidR="006F2A38" w:rsidRPr="00730B22">
      <w:rPr>
        <w:color w:val="auto"/>
        <w:sz w:val="18"/>
        <w:szCs w:val="18"/>
      </w:rPr>
      <w:fldChar w:fldCharType="separate"/>
    </w:r>
    <w:r w:rsidR="006F2A38">
      <w:rPr>
        <w:color w:val="auto"/>
        <w:sz w:val="18"/>
        <w:szCs w:val="18"/>
      </w:rPr>
      <w:t>7</w:t>
    </w:r>
    <w:r w:rsidR="006F2A38" w:rsidRPr="00730B22">
      <w:rPr>
        <w:color w:val="auto"/>
        <w:sz w:val="18"/>
        <w:szCs w:val="18"/>
      </w:rPr>
      <w:fldChar w:fldCharType="end"/>
    </w:r>
    <w:r w:rsidR="006F2A38" w:rsidRPr="00730B22">
      <w:rPr>
        <w:color w:val="auto"/>
        <w:sz w:val="18"/>
        <w:szCs w:val="18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highlight w:val="yellow"/>
      </w:rPr>
      <w:id w:val="711236921"/>
      <w:docPartObj>
        <w:docPartGallery w:val="Page Numbers (Bottom of Page)"/>
        <w:docPartUnique/>
      </w:docPartObj>
    </w:sdtPr>
    <w:sdtContent>
      <w:p w14:paraId="4A625BEF" w14:textId="77777777" w:rsidR="00906BFB" w:rsidRPr="009D0680" w:rsidRDefault="006F2A38">
        <w:pPr>
          <w:pStyle w:val="Voettekst"/>
          <w:jc w:val="right"/>
          <w:rPr>
            <w:highlight w:val="yellow"/>
          </w:rPr>
        </w:pPr>
        <w:r>
          <w:rPr>
            <w:noProof/>
            <w:color w:val="auto"/>
            <w:sz w:val="18"/>
            <w:szCs w:val="18"/>
          </w:rPr>
          <w:drawing>
            <wp:anchor distT="0" distB="0" distL="114300" distR="114300" simplePos="0" relativeHeight="251658248" behindDoc="0" locked="0" layoutInCell="1" allowOverlap="1" wp14:anchorId="11FD2A58" wp14:editId="7D15385E">
              <wp:simplePos x="0" y="0"/>
              <wp:positionH relativeFrom="column">
                <wp:posOffset>5226050</wp:posOffset>
              </wp:positionH>
              <wp:positionV relativeFrom="paragraph">
                <wp:posOffset>19685</wp:posOffset>
              </wp:positionV>
              <wp:extent cx="542925" cy="542925"/>
              <wp:effectExtent l="0" t="0" r="9525" b="9525"/>
              <wp:wrapNone/>
              <wp:docPr id="1182673185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036017" name="Afbeelding 63036017"/>
                      <pic:cNvPicPr/>
                    </pic:nvPicPr>
                    <pic:blipFill>
                      <a:blip r:embed="rId1">
                        <a:alphaModFix amt="70000"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2925" cy="5429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  <w:color w:val="auto"/>
            <w:sz w:val="18"/>
            <w:szCs w:val="18"/>
          </w:rPr>
          <w:drawing>
            <wp:anchor distT="0" distB="0" distL="114300" distR="114300" simplePos="0" relativeHeight="251658247" behindDoc="0" locked="0" layoutInCell="1" allowOverlap="1" wp14:anchorId="547FE2C2" wp14:editId="32205A32">
              <wp:simplePos x="0" y="0"/>
              <wp:positionH relativeFrom="column">
                <wp:posOffset>3486150</wp:posOffset>
              </wp:positionH>
              <wp:positionV relativeFrom="paragraph">
                <wp:posOffset>15875</wp:posOffset>
              </wp:positionV>
              <wp:extent cx="1386840" cy="504825"/>
              <wp:effectExtent l="0" t="0" r="3810" b="9525"/>
              <wp:wrapNone/>
              <wp:docPr id="946016757" name="Afbeelding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6044741" name="Afbeelding 966044741"/>
                      <pic:cNvPicPr/>
                    </pic:nvPicPr>
                    <pic:blipFill>
                      <a:blip r:embed="rId2">
                        <a:alphaModFix amt="70000"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6840" cy="5048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3A6DC1D5" w14:textId="1EE7F9A2" w:rsidR="00906BFB" w:rsidRDefault="00A91F74" w:rsidP="006F2A38">
    <w:pPr>
      <w:pStyle w:val="Voettekst"/>
      <w:tabs>
        <w:tab w:val="clear" w:pos="4536"/>
        <w:tab w:val="clear" w:pos="9072"/>
        <w:tab w:val="left" w:pos="4950"/>
      </w:tabs>
    </w:pPr>
    <w:r>
      <w:t>EV1 Begeleiden van klimmers in de rots</w:t>
    </w:r>
    <w:r w:rsidR="006F2A38">
      <w:t xml:space="preserve"> </w:t>
    </w:r>
    <w:r w:rsidR="006F2A38">
      <w:tab/>
    </w:r>
    <w:r w:rsidR="006F2A38">
      <w:tab/>
    </w:r>
    <w:r w:rsidR="006F2A38">
      <w:tab/>
    </w:r>
    <w:r w:rsidR="006F2A38">
      <w:tab/>
    </w:r>
    <w:r w:rsidR="006F2A38">
      <w:tab/>
    </w:r>
    <w:r w:rsidR="006F2A38">
      <w:tab/>
    </w:r>
    <w:r w:rsidR="006F2A38">
      <w:tab/>
    </w:r>
    <w:r w:rsidR="006F2A38">
      <w:tab/>
    </w:r>
    <w:r w:rsidR="006F2A38">
      <w:tab/>
    </w:r>
    <w:r w:rsidR="006F2A38">
      <w:tab/>
    </w:r>
    <w:r w:rsidR="006F2A38">
      <w:tab/>
    </w:r>
    <w:r w:rsidR="006F2A38">
      <w:tab/>
    </w:r>
    <w:r w:rsidR="006F2A38">
      <w:tab/>
    </w:r>
    <w:r w:rsidR="001D4CC0">
      <w:t xml:space="preserve">        </w:t>
    </w:r>
    <w:r w:rsidR="006F2A38" w:rsidRPr="00730B22">
      <w:rPr>
        <w:color w:val="auto"/>
        <w:sz w:val="18"/>
        <w:szCs w:val="18"/>
      </w:rPr>
      <w:t xml:space="preserve">Pagina </w:t>
    </w:r>
    <w:r w:rsidR="006F2A38" w:rsidRPr="00730B22">
      <w:rPr>
        <w:color w:val="auto"/>
        <w:sz w:val="18"/>
        <w:szCs w:val="18"/>
      </w:rPr>
      <w:fldChar w:fldCharType="begin"/>
    </w:r>
    <w:r w:rsidR="006F2A38" w:rsidRPr="00730B22">
      <w:rPr>
        <w:color w:val="auto"/>
        <w:sz w:val="18"/>
        <w:szCs w:val="18"/>
      </w:rPr>
      <w:instrText xml:space="preserve"> PAGE </w:instrText>
    </w:r>
    <w:r w:rsidR="006F2A38" w:rsidRPr="00730B22">
      <w:rPr>
        <w:color w:val="auto"/>
        <w:sz w:val="18"/>
        <w:szCs w:val="18"/>
      </w:rPr>
      <w:fldChar w:fldCharType="separate"/>
    </w:r>
    <w:r w:rsidR="006F2A38">
      <w:rPr>
        <w:color w:val="auto"/>
        <w:sz w:val="18"/>
        <w:szCs w:val="18"/>
      </w:rPr>
      <w:t>9</w:t>
    </w:r>
    <w:r w:rsidR="006F2A38" w:rsidRPr="00730B22">
      <w:rPr>
        <w:color w:val="auto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6D6C3" w14:textId="77777777" w:rsidR="00C34E94" w:rsidRDefault="00C34E94" w:rsidP="00D40BCE">
      <w:pPr>
        <w:spacing w:line="240" w:lineRule="auto"/>
      </w:pPr>
      <w:r>
        <w:separator/>
      </w:r>
    </w:p>
  </w:footnote>
  <w:footnote w:type="continuationSeparator" w:id="0">
    <w:p w14:paraId="672A1470" w14:textId="77777777" w:rsidR="00C34E94" w:rsidRDefault="00C34E94" w:rsidP="00D40B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CBE2D" w14:textId="23E3B26C" w:rsidR="00327610" w:rsidRDefault="00DA6EB4">
    <w:pPr>
      <w:pStyle w:val="Koptekst"/>
    </w:pPr>
    <w:r w:rsidRPr="000212DB">
      <w:rPr>
        <w:noProof/>
        <w:sz w:val="16"/>
        <w:szCs w:val="18"/>
      </w:rPr>
      <w:drawing>
        <wp:anchor distT="0" distB="0" distL="114300" distR="114300" simplePos="0" relativeHeight="251658244" behindDoc="0" locked="0" layoutInCell="1" allowOverlap="1" wp14:anchorId="65DBB17D" wp14:editId="0B287D1B">
          <wp:simplePos x="0" y="0"/>
          <wp:positionH relativeFrom="leftMargin">
            <wp:posOffset>9831401</wp:posOffset>
          </wp:positionH>
          <wp:positionV relativeFrom="topMargin">
            <wp:posOffset>175260</wp:posOffset>
          </wp:positionV>
          <wp:extent cx="720000" cy="720000"/>
          <wp:effectExtent l="0" t="0" r="4445" b="4445"/>
          <wp:wrapNone/>
          <wp:docPr id="2" name="Picture 2" descr="Afbeelding met Lettertype, groen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ettertype, groen, Graphics, logo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7610">
      <w:t xml:space="preserve">Versie KSS 2024 </w:t>
    </w:r>
    <w:r w:rsidR="077A545D">
      <w:t>14-10</w:t>
    </w:r>
    <w:r w:rsidR="00D1295E">
      <w:t>-2026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05A2"/>
    <w:multiLevelType w:val="multilevel"/>
    <w:tmpl w:val="B2561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05290C"/>
    <w:multiLevelType w:val="multilevel"/>
    <w:tmpl w:val="E690B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F600D3"/>
    <w:multiLevelType w:val="multilevel"/>
    <w:tmpl w:val="8604E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97301E"/>
    <w:multiLevelType w:val="hybridMultilevel"/>
    <w:tmpl w:val="5866D55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D24DD"/>
    <w:multiLevelType w:val="multilevel"/>
    <w:tmpl w:val="F464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AF122F"/>
    <w:multiLevelType w:val="multilevel"/>
    <w:tmpl w:val="7310AC06"/>
    <w:lvl w:ilvl="0">
      <w:start w:val="1"/>
      <w:numFmt w:val="decimal"/>
      <w:pStyle w:val="opsomming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0F7402E8"/>
    <w:multiLevelType w:val="hybridMultilevel"/>
    <w:tmpl w:val="7B887D1A"/>
    <w:lvl w:ilvl="0" w:tplc="8C7C0E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60B75"/>
    <w:multiLevelType w:val="hybridMultilevel"/>
    <w:tmpl w:val="1C0446EE"/>
    <w:lvl w:ilvl="0" w:tplc="B3F2C4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4222DE"/>
    <w:multiLevelType w:val="hybridMultilevel"/>
    <w:tmpl w:val="F572E1E4"/>
    <w:lvl w:ilvl="0" w:tplc="B5A4FB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D4423"/>
    <w:multiLevelType w:val="multilevel"/>
    <w:tmpl w:val="6226E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61664CF"/>
    <w:multiLevelType w:val="multilevel"/>
    <w:tmpl w:val="3C2A6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95D159E"/>
    <w:multiLevelType w:val="multilevel"/>
    <w:tmpl w:val="E8F8E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98A45AC"/>
    <w:multiLevelType w:val="hybridMultilevel"/>
    <w:tmpl w:val="0CD83648"/>
    <w:lvl w:ilvl="0" w:tplc="2E1895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9C2769"/>
    <w:multiLevelType w:val="multilevel"/>
    <w:tmpl w:val="4264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697027D"/>
    <w:multiLevelType w:val="multilevel"/>
    <w:tmpl w:val="3912E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C0D10BE"/>
    <w:multiLevelType w:val="multilevel"/>
    <w:tmpl w:val="E780B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FB07158"/>
    <w:multiLevelType w:val="hybridMultilevel"/>
    <w:tmpl w:val="CF6280E6"/>
    <w:lvl w:ilvl="0" w:tplc="D5583D3E">
      <w:numFmt w:val="bullet"/>
      <w:lvlText w:val=""/>
      <w:lvlJc w:val="left"/>
      <w:pPr>
        <w:ind w:left="720" w:hanging="360"/>
      </w:pPr>
      <w:rPr>
        <w:rFonts w:ascii="DINPro-Regular" w:eastAsiaTheme="minorHAnsi" w:hAnsi="DINPro-Regular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5761B1"/>
    <w:multiLevelType w:val="multilevel"/>
    <w:tmpl w:val="264A5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15E376B"/>
    <w:multiLevelType w:val="hybridMultilevel"/>
    <w:tmpl w:val="61F435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116FD7"/>
    <w:multiLevelType w:val="multilevel"/>
    <w:tmpl w:val="9508F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4126D29"/>
    <w:multiLevelType w:val="hybridMultilevel"/>
    <w:tmpl w:val="5E7C26B0"/>
    <w:lvl w:ilvl="0" w:tplc="A86CE96A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5EB5803"/>
    <w:multiLevelType w:val="multilevel"/>
    <w:tmpl w:val="655E3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CF3634"/>
    <w:multiLevelType w:val="multilevel"/>
    <w:tmpl w:val="43080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C601F28"/>
    <w:multiLevelType w:val="multilevel"/>
    <w:tmpl w:val="FF9EF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CFF4521"/>
    <w:multiLevelType w:val="multilevel"/>
    <w:tmpl w:val="7E0C1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C383B5E"/>
    <w:multiLevelType w:val="multilevel"/>
    <w:tmpl w:val="A6E09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6778064">
    <w:abstractNumId w:val="20"/>
  </w:num>
  <w:num w:numId="2" w16cid:durableId="578447981">
    <w:abstractNumId w:val="5"/>
  </w:num>
  <w:num w:numId="3" w16cid:durableId="1243372621">
    <w:abstractNumId w:val="13"/>
  </w:num>
  <w:num w:numId="4" w16cid:durableId="2123457069">
    <w:abstractNumId w:val="17"/>
  </w:num>
  <w:num w:numId="5" w16cid:durableId="1531337648">
    <w:abstractNumId w:val="11"/>
  </w:num>
  <w:num w:numId="6" w16cid:durableId="1758479361">
    <w:abstractNumId w:val="15"/>
  </w:num>
  <w:num w:numId="7" w16cid:durableId="214046392">
    <w:abstractNumId w:val="24"/>
  </w:num>
  <w:num w:numId="8" w16cid:durableId="783379711">
    <w:abstractNumId w:val="22"/>
  </w:num>
  <w:num w:numId="9" w16cid:durableId="95641850">
    <w:abstractNumId w:val="19"/>
  </w:num>
  <w:num w:numId="10" w16cid:durableId="560361979">
    <w:abstractNumId w:val="9"/>
  </w:num>
  <w:num w:numId="11" w16cid:durableId="1051803649">
    <w:abstractNumId w:val="4"/>
  </w:num>
  <w:num w:numId="12" w16cid:durableId="1907450750">
    <w:abstractNumId w:val="2"/>
  </w:num>
  <w:num w:numId="13" w16cid:durableId="1509369288">
    <w:abstractNumId w:val="1"/>
  </w:num>
  <w:num w:numId="14" w16cid:durableId="1843426235">
    <w:abstractNumId w:val="0"/>
  </w:num>
  <w:num w:numId="15" w16cid:durableId="1008559497">
    <w:abstractNumId w:val="10"/>
  </w:num>
  <w:num w:numId="16" w16cid:durableId="1504660196">
    <w:abstractNumId w:val="25"/>
  </w:num>
  <w:num w:numId="17" w16cid:durableId="798108773">
    <w:abstractNumId w:val="14"/>
  </w:num>
  <w:num w:numId="18" w16cid:durableId="755515498">
    <w:abstractNumId w:val="23"/>
  </w:num>
  <w:num w:numId="19" w16cid:durableId="234895894">
    <w:abstractNumId w:val="3"/>
  </w:num>
  <w:num w:numId="20" w16cid:durableId="941061797">
    <w:abstractNumId w:val="16"/>
  </w:num>
  <w:num w:numId="21" w16cid:durableId="872501780">
    <w:abstractNumId w:val="21"/>
  </w:num>
  <w:num w:numId="22" w16cid:durableId="911155306">
    <w:abstractNumId w:val="18"/>
  </w:num>
  <w:num w:numId="23" w16cid:durableId="878471594">
    <w:abstractNumId w:val="8"/>
  </w:num>
  <w:num w:numId="24" w16cid:durableId="943535759">
    <w:abstractNumId w:val="6"/>
  </w:num>
  <w:num w:numId="25" w16cid:durableId="1530483455">
    <w:abstractNumId w:val="7"/>
  </w:num>
  <w:num w:numId="26" w16cid:durableId="15328441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61D"/>
    <w:rsid w:val="0000222A"/>
    <w:rsid w:val="00012134"/>
    <w:rsid w:val="00013CB4"/>
    <w:rsid w:val="00026E25"/>
    <w:rsid w:val="00036B0B"/>
    <w:rsid w:val="000479BE"/>
    <w:rsid w:val="00055E17"/>
    <w:rsid w:val="000855AE"/>
    <w:rsid w:val="00090D5C"/>
    <w:rsid w:val="000B24AB"/>
    <w:rsid w:val="000B25B7"/>
    <w:rsid w:val="000B321A"/>
    <w:rsid w:val="000B5F7B"/>
    <w:rsid w:val="000B6D6E"/>
    <w:rsid w:val="000E27A0"/>
    <w:rsid w:val="00102BB7"/>
    <w:rsid w:val="00103353"/>
    <w:rsid w:val="0013142C"/>
    <w:rsid w:val="00147283"/>
    <w:rsid w:val="00152574"/>
    <w:rsid w:val="00155F89"/>
    <w:rsid w:val="00163000"/>
    <w:rsid w:val="001742D9"/>
    <w:rsid w:val="001759ED"/>
    <w:rsid w:val="00195A80"/>
    <w:rsid w:val="001B68E4"/>
    <w:rsid w:val="001B6DC3"/>
    <w:rsid w:val="001B7D5C"/>
    <w:rsid w:val="001D043C"/>
    <w:rsid w:val="001D293C"/>
    <w:rsid w:val="001D2F2C"/>
    <w:rsid w:val="001D4CC0"/>
    <w:rsid w:val="001D63A3"/>
    <w:rsid w:val="001F36F8"/>
    <w:rsid w:val="00203621"/>
    <w:rsid w:val="002262B8"/>
    <w:rsid w:val="002507D5"/>
    <w:rsid w:val="0025311B"/>
    <w:rsid w:val="00260C24"/>
    <w:rsid w:val="00265720"/>
    <w:rsid w:val="0028282E"/>
    <w:rsid w:val="002972CA"/>
    <w:rsid w:val="002B0889"/>
    <w:rsid w:val="002C28A3"/>
    <w:rsid w:val="002C698A"/>
    <w:rsid w:val="002D2341"/>
    <w:rsid w:val="002D351A"/>
    <w:rsid w:val="002F5CF7"/>
    <w:rsid w:val="002F64DC"/>
    <w:rsid w:val="003063D9"/>
    <w:rsid w:val="00314B50"/>
    <w:rsid w:val="00327610"/>
    <w:rsid w:val="003324F8"/>
    <w:rsid w:val="00333F04"/>
    <w:rsid w:val="0034284D"/>
    <w:rsid w:val="00343DD8"/>
    <w:rsid w:val="00344C12"/>
    <w:rsid w:val="003626E4"/>
    <w:rsid w:val="0036668A"/>
    <w:rsid w:val="00372AB3"/>
    <w:rsid w:val="003814C1"/>
    <w:rsid w:val="0038490F"/>
    <w:rsid w:val="003C2217"/>
    <w:rsid w:val="003C369E"/>
    <w:rsid w:val="003D09D9"/>
    <w:rsid w:val="003E3CD7"/>
    <w:rsid w:val="004163C6"/>
    <w:rsid w:val="00423C1A"/>
    <w:rsid w:val="004437EE"/>
    <w:rsid w:val="004468E3"/>
    <w:rsid w:val="0049161D"/>
    <w:rsid w:val="004A1EED"/>
    <w:rsid w:val="004B5D49"/>
    <w:rsid w:val="004C0C8D"/>
    <w:rsid w:val="004E0BF2"/>
    <w:rsid w:val="00520159"/>
    <w:rsid w:val="0054008F"/>
    <w:rsid w:val="0054640A"/>
    <w:rsid w:val="00555B95"/>
    <w:rsid w:val="00557BAA"/>
    <w:rsid w:val="00557CFD"/>
    <w:rsid w:val="00564825"/>
    <w:rsid w:val="00571A25"/>
    <w:rsid w:val="0057335E"/>
    <w:rsid w:val="00585532"/>
    <w:rsid w:val="005B27B7"/>
    <w:rsid w:val="005C164B"/>
    <w:rsid w:val="005D6C7E"/>
    <w:rsid w:val="00600324"/>
    <w:rsid w:val="00630BE4"/>
    <w:rsid w:val="006400A7"/>
    <w:rsid w:val="00652F5E"/>
    <w:rsid w:val="006534CB"/>
    <w:rsid w:val="006546FA"/>
    <w:rsid w:val="00683E81"/>
    <w:rsid w:val="006928B2"/>
    <w:rsid w:val="006960CE"/>
    <w:rsid w:val="006A12E4"/>
    <w:rsid w:val="006A1CCB"/>
    <w:rsid w:val="006B1711"/>
    <w:rsid w:val="006B49B2"/>
    <w:rsid w:val="006D333E"/>
    <w:rsid w:val="006D489A"/>
    <w:rsid w:val="006E49F2"/>
    <w:rsid w:val="006F2A38"/>
    <w:rsid w:val="006F582F"/>
    <w:rsid w:val="007063B9"/>
    <w:rsid w:val="00753687"/>
    <w:rsid w:val="007610A2"/>
    <w:rsid w:val="0078312A"/>
    <w:rsid w:val="00785715"/>
    <w:rsid w:val="00785B11"/>
    <w:rsid w:val="007961FE"/>
    <w:rsid w:val="007A05BA"/>
    <w:rsid w:val="007A31A1"/>
    <w:rsid w:val="007A52F9"/>
    <w:rsid w:val="007AB088"/>
    <w:rsid w:val="007B3E14"/>
    <w:rsid w:val="007B647F"/>
    <w:rsid w:val="007C6C7B"/>
    <w:rsid w:val="007C7A44"/>
    <w:rsid w:val="007F73DC"/>
    <w:rsid w:val="00800A57"/>
    <w:rsid w:val="008037AE"/>
    <w:rsid w:val="00804079"/>
    <w:rsid w:val="008049DB"/>
    <w:rsid w:val="008414A5"/>
    <w:rsid w:val="008542FF"/>
    <w:rsid w:val="0085448D"/>
    <w:rsid w:val="00861FEB"/>
    <w:rsid w:val="00867BCA"/>
    <w:rsid w:val="00875EBB"/>
    <w:rsid w:val="008772A9"/>
    <w:rsid w:val="00877670"/>
    <w:rsid w:val="008856ED"/>
    <w:rsid w:val="00895E10"/>
    <w:rsid w:val="00896AC3"/>
    <w:rsid w:val="008A084A"/>
    <w:rsid w:val="008A1541"/>
    <w:rsid w:val="008C07DB"/>
    <w:rsid w:val="008C2D43"/>
    <w:rsid w:val="008D685A"/>
    <w:rsid w:val="008F58FE"/>
    <w:rsid w:val="00902305"/>
    <w:rsid w:val="00904C36"/>
    <w:rsid w:val="00906BFB"/>
    <w:rsid w:val="00907531"/>
    <w:rsid w:val="0091621A"/>
    <w:rsid w:val="00932FC5"/>
    <w:rsid w:val="0094236C"/>
    <w:rsid w:val="00962CA2"/>
    <w:rsid w:val="00972816"/>
    <w:rsid w:val="00991289"/>
    <w:rsid w:val="009943EE"/>
    <w:rsid w:val="00995CF6"/>
    <w:rsid w:val="00996859"/>
    <w:rsid w:val="009B468B"/>
    <w:rsid w:val="009D0680"/>
    <w:rsid w:val="00A1437D"/>
    <w:rsid w:val="00A22CA1"/>
    <w:rsid w:val="00A24FF6"/>
    <w:rsid w:val="00A35FE8"/>
    <w:rsid w:val="00A47CC0"/>
    <w:rsid w:val="00A64480"/>
    <w:rsid w:val="00A72543"/>
    <w:rsid w:val="00A73CC6"/>
    <w:rsid w:val="00A91F74"/>
    <w:rsid w:val="00A92F52"/>
    <w:rsid w:val="00A94660"/>
    <w:rsid w:val="00A96D89"/>
    <w:rsid w:val="00AC4C47"/>
    <w:rsid w:val="00AD3035"/>
    <w:rsid w:val="00AF4C86"/>
    <w:rsid w:val="00AF71F4"/>
    <w:rsid w:val="00B04617"/>
    <w:rsid w:val="00B0582B"/>
    <w:rsid w:val="00B96622"/>
    <w:rsid w:val="00BC35B5"/>
    <w:rsid w:val="00BE32CC"/>
    <w:rsid w:val="00C068CE"/>
    <w:rsid w:val="00C148E3"/>
    <w:rsid w:val="00C34E94"/>
    <w:rsid w:val="00C41800"/>
    <w:rsid w:val="00C4601E"/>
    <w:rsid w:val="00C66E1C"/>
    <w:rsid w:val="00C71503"/>
    <w:rsid w:val="00C738EA"/>
    <w:rsid w:val="00C92D1C"/>
    <w:rsid w:val="00CA0EF5"/>
    <w:rsid w:val="00CB7BC2"/>
    <w:rsid w:val="00CC3E62"/>
    <w:rsid w:val="00CD2164"/>
    <w:rsid w:val="00CD21B2"/>
    <w:rsid w:val="00D1078B"/>
    <w:rsid w:val="00D114B9"/>
    <w:rsid w:val="00D12327"/>
    <w:rsid w:val="00D1295E"/>
    <w:rsid w:val="00D3505D"/>
    <w:rsid w:val="00D40BCE"/>
    <w:rsid w:val="00D60706"/>
    <w:rsid w:val="00DA2555"/>
    <w:rsid w:val="00DA6EB4"/>
    <w:rsid w:val="00DB1080"/>
    <w:rsid w:val="00DD12C5"/>
    <w:rsid w:val="00DD5965"/>
    <w:rsid w:val="00DF1D19"/>
    <w:rsid w:val="00E000D0"/>
    <w:rsid w:val="00E04591"/>
    <w:rsid w:val="00E05885"/>
    <w:rsid w:val="00E14A79"/>
    <w:rsid w:val="00E3267E"/>
    <w:rsid w:val="00E32754"/>
    <w:rsid w:val="00E42284"/>
    <w:rsid w:val="00E45544"/>
    <w:rsid w:val="00E55634"/>
    <w:rsid w:val="00E571A4"/>
    <w:rsid w:val="00E615FB"/>
    <w:rsid w:val="00E71C26"/>
    <w:rsid w:val="00E744EC"/>
    <w:rsid w:val="00E773D3"/>
    <w:rsid w:val="00E90F7E"/>
    <w:rsid w:val="00E93CE4"/>
    <w:rsid w:val="00E97CE1"/>
    <w:rsid w:val="00EB26EC"/>
    <w:rsid w:val="00ED2B46"/>
    <w:rsid w:val="00EF39D2"/>
    <w:rsid w:val="00EF6C5F"/>
    <w:rsid w:val="00F06599"/>
    <w:rsid w:val="00F0756D"/>
    <w:rsid w:val="00F077A6"/>
    <w:rsid w:val="00F32ACE"/>
    <w:rsid w:val="00F349BD"/>
    <w:rsid w:val="00F41BCD"/>
    <w:rsid w:val="00F670BA"/>
    <w:rsid w:val="00F75B48"/>
    <w:rsid w:val="00F8174C"/>
    <w:rsid w:val="00F909AC"/>
    <w:rsid w:val="00F91BBA"/>
    <w:rsid w:val="00F927F1"/>
    <w:rsid w:val="00FB4F3B"/>
    <w:rsid w:val="00FE2F73"/>
    <w:rsid w:val="00FE480F"/>
    <w:rsid w:val="00FE6442"/>
    <w:rsid w:val="00FF682D"/>
    <w:rsid w:val="00FF7987"/>
    <w:rsid w:val="077A545D"/>
    <w:rsid w:val="09955743"/>
    <w:rsid w:val="09BCC002"/>
    <w:rsid w:val="18FD6245"/>
    <w:rsid w:val="1C3E7B95"/>
    <w:rsid w:val="1CC4D4DB"/>
    <w:rsid w:val="1DEC269D"/>
    <w:rsid w:val="1F20D4AD"/>
    <w:rsid w:val="25EE7D2E"/>
    <w:rsid w:val="2DFF06DE"/>
    <w:rsid w:val="33717EB3"/>
    <w:rsid w:val="340FEFE2"/>
    <w:rsid w:val="3C68536C"/>
    <w:rsid w:val="3CD68441"/>
    <w:rsid w:val="3EC64E5E"/>
    <w:rsid w:val="42036BE4"/>
    <w:rsid w:val="44E80982"/>
    <w:rsid w:val="49B2BDF4"/>
    <w:rsid w:val="524D71B9"/>
    <w:rsid w:val="5C0C2D8E"/>
    <w:rsid w:val="62ED6F07"/>
    <w:rsid w:val="6626AB33"/>
    <w:rsid w:val="6C5058F5"/>
    <w:rsid w:val="76039545"/>
    <w:rsid w:val="7859B2C7"/>
    <w:rsid w:val="7C7CFB2B"/>
    <w:rsid w:val="7CFFC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57FBB5"/>
  <w15:chartTrackingRefBased/>
  <w15:docId w15:val="{72AE1786-61AD-46AC-9521-F299439B0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C0C8D"/>
    <w:pPr>
      <w:spacing w:after="0" w:line="360" w:lineRule="auto"/>
    </w:pPr>
    <w:rPr>
      <w:rFonts w:ascii="DINPro-Regular" w:hAnsi="DINPro-Regular" w:cs="Arial"/>
      <w:color w:val="000000"/>
    </w:rPr>
  </w:style>
  <w:style w:type="paragraph" w:styleId="Kop1">
    <w:name w:val="heading 1"/>
    <w:basedOn w:val="Standaard"/>
    <w:next w:val="Standaard"/>
    <w:link w:val="Kop1Char"/>
    <w:uiPriority w:val="9"/>
    <w:qFormat/>
    <w:rsid w:val="00ED2B4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autoRedefine/>
    <w:unhideWhenUsed/>
    <w:qFormat/>
    <w:rsid w:val="005D6C7E"/>
    <w:pPr>
      <w:spacing w:after="80"/>
      <w:outlineLvl w:val="1"/>
    </w:pPr>
    <w:rPr>
      <w:rFonts w:ascii="DINPro-Black" w:hAnsi="DINPro-Black"/>
      <w:b/>
      <w:color w:val="009BD9"/>
      <w:sz w:val="24"/>
      <w:szCs w:val="18"/>
      <w:lang w:val="en-US"/>
      <w14:textFill>
        <w14:solidFill>
          <w14:srgbClr w14:val="009BD9">
            <w14:lumMod w14:val="75000"/>
          </w14:srgbClr>
        </w14:solidFill>
      </w14:textFill>
    </w:rPr>
  </w:style>
  <w:style w:type="paragraph" w:styleId="Kop3">
    <w:name w:val="heading 3"/>
    <w:aliases w:val="NKBV Kop 3"/>
    <w:basedOn w:val="Standaard"/>
    <w:next w:val="Standaard"/>
    <w:link w:val="Kop3Char"/>
    <w:autoRedefine/>
    <w:uiPriority w:val="9"/>
    <w:qFormat/>
    <w:rsid w:val="00ED2B46"/>
    <w:pPr>
      <w:spacing w:before="280" w:after="80"/>
      <w:outlineLvl w:val="2"/>
    </w:pPr>
    <w:rPr>
      <w:b/>
      <w:color w:val="666666"/>
      <w:sz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8490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8490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8490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8490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8490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8490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KBVKop1">
    <w:name w:val="NKBV Kop 1"/>
    <w:basedOn w:val="Kop1"/>
    <w:autoRedefine/>
    <w:qFormat/>
    <w:rsid w:val="0036668A"/>
    <w:pPr>
      <w:keepNext w:val="0"/>
      <w:keepLines w:val="0"/>
      <w:framePr w:hSpace="141" w:wrap="around" w:vAnchor="page" w:hAnchor="margin" w:y="1597"/>
      <w:spacing w:before="0"/>
    </w:pPr>
    <w:rPr>
      <w:rFonts w:ascii="DINPro-Bold" w:eastAsia="Arial" w:hAnsi="DINPro-Bold" w:cs="Times New Roman"/>
      <w:b/>
      <w:bCs/>
      <w:color w:val="5BBF21"/>
      <w:sz w:val="36"/>
      <w:szCs w:val="36"/>
    </w:rPr>
  </w:style>
  <w:style w:type="character" w:customStyle="1" w:styleId="Kop1Char">
    <w:name w:val="Kop 1 Char"/>
    <w:basedOn w:val="Standaardalinea-lettertype"/>
    <w:link w:val="Kop1"/>
    <w:uiPriority w:val="9"/>
    <w:rsid w:val="00ED2B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5D6C7E"/>
    <w:rPr>
      <w:rFonts w:ascii="DINPro-Black" w:hAnsi="DINPro-Black" w:cs="Arial"/>
      <w:b/>
      <w:color w:val="009BD9"/>
      <w:sz w:val="24"/>
      <w:szCs w:val="18"/>
      <w:lang w:val="en-US"/>
      <w14:textFill>
        <w14:solidFill>
          <w14:srgbClr w14:val="009BD9">
            <w14:lumMod w14:val="75000"/>
          </w14:srgbClr>
        </w14:solidFill>
      </w14:textFill>
    </w:rPr>
  </w:style>
  <w:style w:type="character" w:customStyle="1" w:styleId="Kop3Char">
    <w:name w:val="Kop 3 Char"/>
    <w:aliases w:val="NKBV Kop 3 Char"/>
    <w:basedOn w:val="Standaardalinea-lettertype"/>
    <w:link w:val="Kop3"/>
    <w:uiPriority w:val="9"/>
    <w:rsid w:val="00ED2B46"/>
    <w:rPr>
      <w:rFonts w:ascii="Arial" w:hAnsi="Arial" w:cs="Arial"/>
      <w:b/>
      <w:color w:val="666666"/>
      <w:sz w:val="24"/>
    </w:rPr>
  </w:style>
  <w:style w:type="paragraph" w:customStyle="1" w:styleId="StandaardNKBV">
    <w:name w:val="Standaard NKBV"/>
    <w:basedOn w:val="Standaard"/>
    <w:next w:val="Standaard"/>
    <w:link w:val="StandaardNKBVChar"/>
    <w:autoRedefine/>
    <w:qFormat/>
    <w:rsid w:val="00ED2B46"/>
  </w:style>
  <w:style w:type="character" w:customStyle="1" w:styleId="StandaardNKBVChar">
    <w:name w:val="Standaard NKBV Char"/>
    <w:basedOn w:val="Standaardalinea-lettertype"/>
    <w:link w:val="StandaardNKBV"/>
    <w:rsid w:val="00ED2B46"/>
    <w:rPr>
      <w:rFonts w:ascii="Arial" w:hAnsi="Arial" w:cs="Arial"/>
      <w:color w:val="000000"/>
    </w:rPr>
  </w:style>
  <w:style w:type="paragraph" w:customStyle="1" w:styleId="opsomming">
    <w:name w:val="opsomming"/>
    <w:basedOn w:val="Standaard"/>
    <w:link w:val="opsommingChar"/>
    <w:qFormat/>
    <w:rsid w:val="00861FEB"/>
    <w:pPr>
      <w:numPr>
        <w:numId w:val="2"/>
      </w:numPr>
      <w:ind w:left="360" w:hanging="360"/>
    </w:pPr>
  </w:style>
  <w:style w:type="character" w:customStyle="1" w:styleId="opsommingChar">
    <w:name w:val="opsomming Char"/>
    <w:basedOn w:val="Standaardalinea-lettertype"/>
    <w:link w:val="opsomming"/>
    <w:rsid w:val="00861FEB"/>
    <w:rPr>
      <w:rFonts w:ascii="Arial" w:hAnsi="Arial" w:cs="Arial"/>
      <w:color w:val="00000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8490F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8490F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8490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8490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8490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8490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8490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84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8490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84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849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8490F"/>
    <w:rPr>
      <w:rFonts w:ascii="DINPro-Regular" w:hAnsi="DINPro-Regular" w:cs="Arial"/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8490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8490F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8490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8490F"/>
    <w:rPr>
      <w:rFonts w:ascii="DINPro-Regular" w:hAnsi="DINPro-Regular" w:cs="Arial"/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8490F"/>
    <w:rPr>
      <w:b/>
      <w:bCs/>
      <w:smallCaps/>
      <w:color w:val="2E74B5" w:themeColor="accent1" w:themeShade="BF"/>
      <w:spacing w:val="5"/>
    </w:rPr>
  </w:style>
  <w:style w:type="table" w:styleId="Tabelraster">
    <w:name w:val="Table Grid"/>
    <w:basedOn w:val="Standaardtabel"/>
    <w:uiPriority w:val="39"/>
    <w:rsid w:val="00384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40BC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40BCE"/>
    <w:rPr>
      <w:rFonts w:ascii="DINPro-Regular" w:hAnsi="DINPro-Regular" w:cs="Arial"/>
      <w:color w:val="000000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40BCE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D40BC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40BCE"/>
    <w:rPr>
      <w:rFonts w:ascii="DINPro-Regular" w:hAnsi="DINPro-Regular" w:cs="Arial"/>
      <w:color w:val="000000"/>
    </w:rPr>
  </w:style>
  <w:style w:type="paragraph" w:styleId="Voettekst">
    <w:name w:val="footer"/>
    <w:basedOn w:val="Standaard"/>
    <w:link w:val="VoettekstChar"/>
    <w:uiPriority w:val="99"/>
    <w:unhideWhenUsed/>
    <w:rsid w:val="00D40BC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40BCE"/>
    <w:rPr>
      <w:rFonts w:ascii="DINPro-Regular" w:hAnsi="DINPro-Regular" w:cs="Arial"/>
      <w:color w:val="000000"/>
    </w:rPr>
  </w:style>
  <w:style w:type="character" w:customStyle="1" w:styleId="normaltextrun">
    <w:name w:val="normaltextrun"/>
    <w:basedOn w:val="Standaardalinea-lettertype"/>
    <w:rsid w:val="00D40BCE"/>
  </w:style>
  <w:style w:type="character" w:customStyle="1" w:styleId="eop">
    <w:name w:val="eop"/>
    <w:basedOn w:val="Standaardalinea-lettertype"/>
    <w:rsid w:val="00D40BCE"/>
  </w:style>
  <w:style w:type="character" w:styleId="Zwaar">
    <w:name w:val="Strong"/>
    <w:basedOn w:val="Standaardalinea-lettertype"/>
    <w:uiPriority w:val="22"/>
    <w:qFormat/>
    <w:rsid w:val="00E744EC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87767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77670"/>
    <w:rPr>
      <w:color w:val="605E5C"/>
      <w:shd w:val="clear" w:color="auto" w:fill="E1DFDD"/>
    </w:rPr>
  </w:style>
  <w:style w:type="character" w:customStyle="1" w:styleId="CommentReference1">
    <w:name w:val="Comment Reference1"/>
    <w:basedOn w:val="Standaardalinea-lettertype"/>
    <w:uiPriority w:val="99"/>
    <w:semiHidden/>
    <w:unhideWhenUsed/>
    <w:rsid w:val="008C2D4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4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3.jp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oukVenhorst\OneDrive%20-%20NKBV\Documenten\Aangepaste%20Office-sjablonen\Beoordelingsformulier%20PVB%20Template%20v6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938E0131A38845AB4EE90AAFE2EA9C" ma:contentTypeVersion="16" ma:contentTypeDescription="Een nieuw document maken." ma:contentTypeScope="" ma:versionID="0eebc880904c4d828a32175ecf86e538">
  <xsd:schema xmlns:xsd="http://www.w3.org/2001/XMLSchema" xmlns:xs="http://www.w3.org/2001/XMLSchema" xmlns:p="http://schemas.microsoft.com/office/2006/metadata/properties" xmlns:ns2="ad218982-aa21-40af-bd33-491f1b857508" xmlns:ns3="02fffefb-3193-4121-b42b-a77fa1eb4fe7" targetNamespace="http://schemas.microsoft.com/office/2006/metadata/properties" ma:root="true" ma:fieldsID="cb010d705e29711e24e8c37e1503a083" ns2:_="" ns3:_="">
    <xsd:import namespace="ad218982-aa21-40af-bd33-491f1b857508"/>
    <xsd:import namespace="02fffefb-3193-4121-b42b-a77fa1eb4f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18982-aa21-40af-bd33-491f1b857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655b1bed-ad12-46c5-bd71-d2f12ba608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ffefb-3193-4121-b42b-a77fa1eb4fe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241a466-3847-4a45-beea-280bfa8ad692}" ma:internalName="TaxCatchAll" ma:showField="CatchAllData" ma:web="02fffefb-3193-4121-b42b-a77fa1eb4f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fffefb-3193-4121-b42b-a77fa1eb4fe7" xsi:nil="true"/>
    <lcf76f155ced4ddcb4097134ff3c332f xmlns="ad218982-aa21-40af-bd33-491f1b85750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2274C-B24C-4D50-AC48-941C76F99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18982-aa21-40af-bd33-491f1b857508"/>
    <ds:schemaRef ds:uri="02fffefb-3193-4121-b42b-a77fa1eb4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59D289-AC74-45BB-A136-E8DD1EEA79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2003B3-FC99-4133-949C-E304F2D3683D}">
  <ds:schemaRefs>
    <ds:schemaRef ds:uri="http://schemas.microsoft.com/office/2006/metadata/properties"/>
    <ds:schemaRef ds:uri="http://schemas.microsoft.com/office/infopath/2007/PartnerControls"/>
    <ds:schemaRef ds:uri="02fffefb-3193-4121-b42b-a77fa1eb4fe7"/>
    <ds:schemaRef ds:uri="ad218982-aa21-40af-bd33-491f1b857508"/>
  </ds:schemaRefs>
</ds:datastoreItem>
</file>

<file path=customXml/itemProps4.xml><?xml version="1.0" encoding="utf-8"?>
<ds:datastoreItem xmlns:ds="http://schemas.openxmlformats.org/officeDocument/2006/customXml" ds:itemID="{D6B3F6BC-FB03-4215-A486-34A58172B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Beoordelingsformulier PVB Template v6</Template>
  <TotalTime>8</TotalTime>
  <Pages>11</Pages>
  <Words>1543</Words>
  <Characters>8492</Characters>
  <Application>Microsoft Office Word</Application>
  <DocSecurity>0</DocSecurity>
  <Lines>70</Lines>
  <Paragraphs>20</Paragraphs>
  <ScaleCrop>false</ScaleCrop>
  <Company/>
  <LinksUpToDate>false</LinksUpToDate>
  <CharactersWithSpaces>10015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 Venhorst</dc:creator>
  <cp:keywords/>
  <dc:description/>
  <cp:lastModifiedBy>Anouk Venhorst</cp:lastModifiedBy>
  <cp:revision>30</cp:revision>
  <dcterms:created xsi:type="dcterms:W3CDTF">2026-07-17T04:36:00Z</dcterms:created>
  <dcterms:modified xsi:type="dcterms:W3CDTF">2026-10-14T08:22:00Z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0x01010092938E0131A38845AB4EE90AAFE2EA9C</vt:lpwstr>
  </property>
  <property fmtid="{D5CDD505-2E9C-101B-9397-08002B2CF9AE}" pid="3" name="MediaServiceImageTags">
    <vt:lpwstr/>
  </property>
</Properties>
</file>